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  <w:r w:rsidR="006B301F">
        <w:rPr>
          <w:b/>
          <w:sz w:val="48"/>
          <w:szCs w:val="48"/>
        </w:rPr>
        <w:t xml:space="preserve"> 2023/24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</w:p>
    <w:p w:rsidR="00BF50FA" w:rsidRPr="00BC76E7" w:rsidRDefault="00BF50FA" w:rsidP="00BF50FA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 oder Mail an </w:t>
      </w:r>
      <w:hyperlink r:id="rId8" w:history="1">
        <w:r w:rsidRPr="00F819C0">
          <w:rPr>
            <w:rStyle w:val="Hyperlink"/>
            <w:sz w:val="18"/>
            <w:szCs w:val="18"/>
          </w:rPr>
          <w:t>gemeinschaftsschule@sachsenheim.de</w:t>
        </w:r>
      </w:hyperlink>
      <w:r>
        <w:rPr>
          <w:sz w:val="18"/>
          <w:szCs w:val="18"/>
        </w:rPr>
        <w:t xml:space="preserve"> 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:rsidTr="007270C5">
        <w:trPr>
          <w:trHeight w:val="397"/>
        </w:trPr>
        <w:sdt>
          <w:sdtPr>
            <w:rPr>
              <w:sz w:val="24"/>
              <w:szCs w:val="24"/>
            </w:rPr>
            <w:id w:val="1581248503"/>
            <w:placeholder>
              <w:docPart w:val="8C5B8403104A4B5598628B2B8143E042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085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 w:rsidRPr="004230B6">
                  <w:rPr>
                    <w:rStyle w:val="Platzhaltertext"/>
                    <w:b/>
                  </w:rPr>
                  <w:t>Zuname</w:t>
                </w:r>
              </w:p>
            </w:tc>
            <w:bookmarkEnd w:id="0" w:displacedByCustomXml="next"/>
          </w:sdtContent>
        </w:sdt>
        <w:sdt>
          <w:sdtPr>
            <w:rPr>
              <w:sz w:val="24"/>
              <w:szCs w:val="24"/>
            </w:rPr>
            <w:id w:val="978344396"/>
            <w:placeholder>
              <w:docPart w:val="3E27E5F9314A4F6F8F2BDBBEBC33625F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 w:rsidRPr="004230B6">
                  <w:rPr>
                    <w:rStyle w:val="Platzhaltertext"/>
                    <w:b/>
                  </w:rPr>
                  <w:t>Vorname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sdt>
          <w:sdtPr>
            <w:rPr>
              <w:sz w:val="24"/>
              <w:szCs w:val="24"/>
            </w:rPr>
            <w:id w:val="2057276721"/>
            <w:placeholder>
              <w:docPart w:val="DC79199911724AA293F73A6EA49A957B"/>
            </w:placeholder>
          </w:sdtPr>
          <w:sdtEndPr/>
          <w:sdtContent>
            <w:tc>
              <w:tcPr>
                <w:tcW w:w="6379" w:type="dxa"/>
                <w:vAlign w:val="center"/>
              </w:tcPr>
              <w:sdt>
                <w:sdtPr>
                  <w:rPr>
                    <w:sz w:val="24"/>
                    <w:szCs w:val="24"/>
                  </w:rPr>
                  <w:id w:val="1153486161"/>
                  <w:placeholder>
                    <w:docPart w:val="C479D8A64C46451CA5470535CF94C2EF"/>
                  </w:placeholder>
                  <w:showingPlcHdr/>
                  <w:date>
                    <w:dateFormat w:val="dd.MM.yyyy"/>
                    <w:lid w:val="de-DE"/>
                    <w:storeMappedDataAs w:val="dateTime"/>
                    <w:calendar w:val="gregorian"/>
                  </w:date>
                </w:sdtPr>
                <w:sdtEndPr/>
                <w:sdtContent>
                  <w:p w:rsidR="00790F37" w:rsidRDefault="00790F37" w:rsidP="007270C5">
                    <w:pPr>
                      <w:rPr>
                        <w:sz w:val="24"/>
                        <w:szCs w:val="24"/>
                      </w:rPr>
                    </w:pPr>
                    <w:r w:rsidRPr="00580ABB">
                      <w:rPr>
                        <w:rStyle w:val="Platzhaltertext"/>
                      </w:rPr>
                      <w:t>Klicken Sie hier, um ein Datum einzugeben.</w:t>
                    </w:r>
                  </w:p>
                </w:sdtContent>
              </w:sdt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sdt>
          <w:sdtPr>
            <w:rPr>
              <w:sz w:val="24"/>
              <w:szCs w:val="24"/>
            </w:rPr>
            <w:id w:val="717253170"/>
            <w:placeholder>
              <w:docPart w:val="18055CB007E042F989941717354240F6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Geburtsort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  <w:sdt>
              <w:sdtPr>
                <w:rPr>
                  <w:sz w:val="24"/>
                  <w:szCs w:val="24"/>
                </w:rPr>
                <w:id w:val="-1201856420"/>
                <w:placeholder>
                  <w:docPart w:val="D315926499FD4AE6A8029DD1B165FD69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Geburtsland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sdt>
          <w:sdtPr>
            <w:rPr>
              <w:sz w:val="24"/>
              <w:szCs w:val="24"/>
            </w:rPr>
            <w:id w:val="49804551"/>
            <w:placeholder>
              <w:docPart w:val="10AB2E52FAD24DB98AAF12281FD4C47F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Straße , Hausnummer</w:t>
                </w:r>
                <w:r w:rsidRPr="00EB6049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sdt>
          <w:sdtPr>
            <w:rPr>
              <w:sz w:val="24"/>
              <w:szCs w:val="24"/>
            </w:rPr>
            <w:id w:val="1830322030"/>
            <w:placeholder>
              <w:docPart w:val="E8A91782B9A1427EB9073434416C0675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 Wohnort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sdt>
          <w:sdtPr>
            <w:rPr>
              <w:sz w:val="24"/>
              <w:szCs w:val="24"/>
            </w:rPr>
            <w:id w:val="-1876680059"/>
            <w:placeholder>
              <w:docPart w:val="C916D16A4B73424FA27848BE2364FA04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Teilort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Telefon-Nr.</w:t>
            </w:r>
          </w:p>
        </w:tc>
        <w:sdt>
          <w:sdtPr>
            <w:rPr>
              <w:sz w:val="24"/>
              <w:szCs w:val="24"/>
            </w:rPr>
            <w:id w:val="-1434670792"/>
            <w:placeholder>
              <w:docPart w:val="380A6C8DFE264F32BA769EF84930CF21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Festnetz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</w:t>
            </w:r>
          </w:p>
        </w:tc>
        <w:sdt>
          <w:sdtPr>
            <w:rPr>
              <w:sz w:val="24"/>
              <w:szCs w:val="24"/>
            </w:rPr>
            <w:id w:val="270201836"/>
            <w:placeholder>
              <w:docPart w:val="89C18C8FC7CB4BDF8A5FDF02718BF839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Handynr. Mutter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Vater</w:t>
            </w:r>
          </w:p>
        </w:tc>
        <w:sdt>
          <w:sdtPr>
            <w:rPr>
              <w:sz w:val="24"/>
              <w:szCs w:val="24"/>
            </w:rPr>
            <w:id w:val="-2117125856"/>
            <w:placeholder>
              <w:docPart w:val="27B5E4379211427C825F75D394AF893C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Handynr. Vater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sdt>
          <w:sdtPr>
            <w:rPr>
              <w:sz w:val="24"/>
              <w:szCs w:val="24"/>
            </w:rPr>
            <w:id w:val="1317842291"/>
            <w:placeholder>
              <w:docPart w:val="B6593337B627439383586B0BFE9E9EE8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Nottelefon</w:t>
                </w:r>
                <w:r w:rsidRPr="00EB6049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Bekenntnis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Religions-Unterricht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  <w:sdt>
              <w:sdtPr>
                <w:rPr>
                  <w:sz w:val="24"/>
                  <w:szCs w:val="24"/>
                </w:rPr>
                <w:id w:val="-1907450040"/>
                <w:placeholder>
                  <w:docPart w:val="1706FEB3FF7245F1A082F6B6B81593D2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Staatsangehörigkeit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379" w:type="dxa"/>
            <w:vAlign w:val="center"/>
          </w:tcPr>
          <w:p w:rsidR="00790F37" w:rsidRPr="007951EA" w:rsidRDefault="006B301F" w:rsidP="007270C5">
            <w:pPr>
              <w:rPr>
                <w:sz w:val="20"/>
                <w:szCs w:val="20"/>
              </w:rPr>
            </w:pPr>
            <w:sdt>
              <w:sdtPr>
                <w:rPr>
                  <w:sz w:val="24"/>
                  <w:szCs w:val="24"/>
                </w:rPr>
                <w:id w:val="-713501366"/>
                <w:placeholder>
                  <w:docPart w:val="BC074754F2CA468796D1169A510FF58E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2. Staatsangehörigkeit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besuchter Kindergarten</w:t>
            </w:r>
          </w:p>
        </w:tc>
        <w:sdt>
          <w:sdtPr>
            <w:rPr>
              <w:sz w:val="24"/>
              <w:szCs w:val="24"/>
            </w:rPr>
            <w:id w:val="1768189072"/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Name Kindergarten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39504577"/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Ort Kindergarten</w:t>
                </w:r>
                <w:r w:rsidRPr="0041140D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sdt>
          <w:sdtPr>
            <w:rPr>
              <w:sz w:val="24"/>
              <w:szCs w:val="24"/>
            </w:rPr>
            <w:id w:val="299884661"/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Bitte nur einen Wunsch angeben (Vor- und Nachname)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Ganztagesklasse</w:t>
            </w:r>
          </w:p>
        </w:tc>
        <w:tc>
          <w:tcPr>
            <w:tcW w:w="6379" w:type="dxa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1404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erwünscht              </w:t>
            </w:r>
            <w:sdt>
              <w:sdtPr>
                <w:rPr>
                  <w:sz w:val="24"/>
                  <w:szCs w:val="24"/>
                </w:rPr>
                <w:id w:val="99475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nicht erwünscht   </w:t>
            </w:r>
          </w:p>
        </w:tc>
      </w:tr>
    </w:tbl>
    <w:p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:rsidTr="007270C5">
        <w:tc>
          <w:tcPr>
            <w:tcW w:w="9464" w:type="dxa"/>
            <w:gridSpan w:val="5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Elterndaten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sdt>
          <w:sdtPr>
            <w:rPr>
              <w:sz w:val="24"/>
              <w:szCs w:val="24"/>
            </w:rPr>
            <w:id w:val="-1078669733"/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106855852"/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sdt>
          <w:sdtPr>
            <w:rPr>
              <w:sz w:val="24"/>
              <w:szCs w:val="24"/>
            </w:rPr>
            <w:id w:val="-229617655"/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98965942"/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:rsidR="00790F37" w:rsidRDefault="006B301F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-1696995845"/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 xml:space="preserve">Straße/ Hausnr. 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38936994"/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 xml:space="preserve">Straße/ Hausnr. </w:t>
                </w:r>
              </w:p>
            </w:tc>
          </w:sdtContent>
        </w:sdt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1166131598"/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Wohnort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60106612"/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Wohnort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E-Mailadresse</w:t>
            </w:r>
          </w:p>
        </w:tc>
        <w:sdt>
          <w:sdtPr>
            <w:rPr>
              <w:sz w:val="24"/>
              <w:szCs w:val="24"/>
            </w:rPr>
            <w:id w:val="228500946"/>
            <w:showingPlcHdr/>
          </w:sdtPr>
          <w:sdtEndPr/>
          <w:sdtContent>
            <w:tc>
              <w:tcPr>
                <w:tcW w:w="30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E-Mailadresse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131385593"/>
            <w:showingPlcHdr/>
          </w:sdtPr>
          <w:sdtEndPr/>
          <w:sdtContent>
            <w:tc>
              <w:tcPr>
                <w:tcW w:w="3323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E-Mailadresse</w:t>
                </w:r>
              </w:p>
            </w:tc>
          </w:sdtContent>
        </w:sdt>
      </w:tr>
      <w:tr w:rsidR="00790F37" w:rsidRPr="00B95BB5" w:rsidTr="007270C5">
        <w:trPr>
          <w:gridAfter w:val="1"/>
          <w:wAfter w:w="176" w:type="dxa"/>
          <w:trHeight w:val="725"/>
        </w:trPr>
        <w:sdt>
          <w:sdtPr>
            <w:rPr>
              <w:sz w:val="24"/>
              <w:szCs w:val="24"/>
            </w:rPr>
            <w:id w:val="-1209102903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90F37" w:rsidRPr="00B95BB5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68321702"/>
            <w:showingPlcHdr/>
          </w:sdtPr>
          <w:sdtEndPr/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90F37" w:rsidRPr="00B95BB5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Vor- und Nachname</w:t>
                </w:r>
              </w:p>
            </w:tc>
          </w:sdtContent>
        </w:sdt>
      </w:tr>
      <w:tr w:rsidR="00790F37" w:rsidRPr="00B95BB5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sz w:val="16"/>
                <w:szCs w:val="16"/>
              </w:rPr>
              <w:t>Erziehungsberechtigte(r)</w:t>
            </w:r>
          </w:p>
        </w:tc>
      </w:tr>
    </w:tbl>
    <w:p w:rsidR="00790F37" w:rsidRDefault="00790F37" w:rsidP="00790F37">
      <w:pPr>
        <w:rPr>
          <w:sz w:val="24"/>
          <w:szCs w:val="24"/>
        </w:rPr>
      </w:pPr>
    </w:p>
    <w:p w:rsidR="00933879" w:rsidRPr="00933879" w:rsidRDefault="00933879" w:rsidP="00225BD1">
      <w:pPr>
        <w:rPr>
          <w:sz w:val="24"/>
        </w:rPr>
      </w:pPr>
    </w:p>
    <w:sectPr w:rsidR="00933879" w:rsidRPr="00933879" w:rsidSect="005021B6">
      <w:headerReference w:type="default" r:id="rId9"/>
      <w:footerReference w:type="default" r:id="rId10"/>
      <w:pgSz w:w="11906" w:h="16838" w:code="9"/>
      <w:pgMar w:top="1258" w:right="1841" w:bottom="1021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8AF" w:rsidRDefault="00AD18AF" w:rsidP="004F14D9">
      <w:pPr>
        <w:spacing w:after="0" w:line="240" w:lineRule="auto"/>
      </w:pPr>
      <w:r>
        <w:separator/>
      </w:r>
    </w:p>
  </w:endnote>
  <w:endnote w:type="continuationSeparator" w:id="0">
    <w:p w:rsidR="00AD18AF" w:rsidRDefault="00AD18AF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:rsidTr="00E15DD5">
      <w:tc>
        <w:tcPr>
          <w:tcW w:w="2904" w:type="dxa"/>
        </w:tcPr>
        <w:p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6B301F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:rsidR="00B35A9A" w:rsidRDefault="006B30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8AF" w:rsidRDefault="00AD18AF" w:rsidP="004F14D9">
      <w:pPr>
        <w:spacing w:after="0" w:line="240" w:lineRule="auto"/>
      </w:pPr>
      <w:r>
        <w:separator/>
      </w:r>
    </w:p>
  </w:footnote>
  <w:footnote w:type="continuationSeparator" w:id="0">
    <w:p w:rsidR="00AD18AF" w:rsidRDefault="00AD18AF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F30CCDF" wp14:editId="2E305251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F14D9"/>
    <w:rsid w:val="005021B6"/>
    <w:rsid w:val="005D6912"/>
    <w:rsid w:val="006068EC"/>
    <w:rsid w:val="006275BA"/>
    <w:rsid w:val="006468AA"/>
    <w:rsid w:val="00687087"/>
    <w:rsid w:val="00695BEA"/>
    <w:rsid w:val="006B301F"/>
    <w:rsid w:val="006F43AC"/>
    <w:rsid w:val="0073776D"/>
    <w:rsid w:val="00760233"/>
    <w:rsid w:val="00763B7A"/>
    <w:rsid w:val="00776294"/>
    <w:rsid w:val="00790F37"/>
    <w:rsid w:val="007B34C8"/>
    <w:rsid w:val="007C213B"/>
    <w:rsid w:val="008332C9"/>
    <w:rsid w:val="00865E63"/>
    <w:rsid w:val="008755DA"/>
    <w:rsid w:val="008B061B"/>
    <w:rsid w:val="0090512C"/>
    <w:rsid w:val="00933879"/>
    <w:rsid w:val="00934290"/>
    <w:rsid w:val="009543A9"/>
    <w:rsid w:val="00962F61"/>
    <w:rsid w:val="00996D29"/>
    <w:rsid w:val="00AA0C12"/>
    <w:rsid w:val="00AD18AF"/>
    <w:rsid w:val="00B241D9"/>
    <w:rsid w:val="00B90E2A"/>
    <w:rsid w:val="00BD441F"/>
    <w:rsid w:val="00BE621C"/>
    <w:rsid w:val="00BF50FA"/>
    <w:rsid w:val="00C07532"/>
    <w:rsid w:val="00C90243"/>
    <w:rsid w:val="00CA2D63"/>
    <w:rsid w:val="00CD40AC"/>
    <w:rsid w:val="00D14E66"/>
    <w:rsid w:val="00DA2754"/>
    <w:rsid w:val="00E15DD5"/>
    <w:rsid w:val="00E521B1"/>
    <w:rsid w:val="00E6336F"/>
    <w:rsid w:val="00E73ABA"/>
    <w:rsid w:val="00F16F33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2CE8CB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einschaftsschule@sachsenhei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5B8403104A4B5598628B2B8143E0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717FE7-D2C7-446D-A3AD-6B21F088ED39}"/>
      </w:docPartPr>
      <w:docPartBody>
        <w:p w:rsidR="001F2545" w:rsidRDefault="00B479C7" w:rsidP="00B479C7">
          <w:pPr>
            <w:pStyle w:val="8C5B8403104A4B5598628B2B8143E042"/>
          </w:pPr>
          <w:r w:rsidRPr="004230B6">
            <w:rPr>
              <w:rStyle w:val="Platzhaltertext"/>
              <w:b/>
            </w:rPr>
            <w:t>Zuname</w:t>
          </w:r>
        </w:p>
      </w:docPartBody>
    </w:docPart>
    <w:docPart>
      <w:docPartPr>
        <w:name w:val="3E27E5F9314A4F6F8F2BDBBEBC336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74F831-47A6-4B7A-AAD7-F5C4D546EB0D}"/>
      </w:docPartPr>
      <w:docPartBody>
        <w:p w:rsidR="001F2545" w:rsidRDefault="00B479C7" w:rsidP="00B479C7">
          <w:pPr>
            <w:pStyle w:val="3E27E5F9314A4F6F8F2BDBBEBC33625F"/>
          </w:pPr>
          <w:r w:rsidRPr="004230B6">
            <w:rPr>
              <w:rStyle w:val="Platzhaltertext"/>
              <w:b/>
            </w:rPr>
            <w:t>Vorname</w:t>
          </w:r>
        </w:p>
      </w:docPartBody>
    </w:docPart>
    <w:docPart>
      <w:docPartPr>
        <w:name w:val="DC79199911724AA293F73A6EA49A9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1169F-3356-4636-B0A3-64E49B5F0E83}"/>
      </w:docPartPr>
      <w:docPartBody>
        <w:p w:rsidR="001F2545" w:rsidRDefault="00B479C7" w:rsidP="00B479C7">
          <w:pPr>
            <w:pStyle w:val="DC79199911724AA293F73A6EA49A957B"/>
          </w:pPr>
          <w:r w:rsidRPr="003F2607">
            <w:rPr>
              <w:rStyle w:val="Platzhaltertext"/>
              <w:b/>
            </w:rPr>
            <w:t>Geburtsdatum</w:t>
          </w:r>
        </w:p>
      </w:docPartBody>
    </w:docPart>
    <w:docPart>
      <w:docPartPr>
        <w:name w:val="C479D8A64C46451CA5470535CF94C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B3A2E-81A4-4177-A217-FF50E7C948F4}"/>
      </w:docPartPr>
      <w:docPartBody>
        <w:p w:rsidR="001F2545" w:rsidRDefault="00B479C7" w:rsidP="00B479C7">
          <w:pPr>
            <w:pStyle w:val="C479D8A64C46451CA5470535CF94C2EF"/>
          </w:pPr>
          <w:r w:rsidRPr="00580ABB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18055CB007E042F989941717354240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90D710-F59A-4BBF-BB67-7B1937F299AA}"/>
      </w:docPartPr>
      <w:docPartBody>
        <w:p w:rsidR="001F2545" w:rsidRDefault="00B479C7" w:rsidP="00B479C7">
          <w:pPr>
            <w:pStyle w:val="18055CB007E042F989941717354240F6"/>
          </w:pPr>
          <w:r>
            <w:rPr>
              <w:rStyle w:val="Platzhaltertext"/>
            </w:rPr>
            <w:t>Geburtsort</w:t>
          </w:r>
        </w:p>
      </w:docPartBody>
    </w:docPart>
    <w:docPart>
      <w:docPartPr>
        <w:name w:val="D315926499FD4AE6A8029DD1B165FD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3602A-8C0F-4958-A1FF-13D439D6A8B9}"/>
      </w:docPartPr>
      <w:docPartBody>
        <w:p w:rsidR="001F2545" w:rsidRDefault="00B479C7" w:rsidP="00B479C7">
          <w:pPr>
            <w:pStyle w:val="D315926499FD4AE6A8029DD1B165FD69"/>
          </w:pPr>
          <w:r>
            <w:rPr>
              <w:rStyle w:val="Platzhaltertext"/>
            </w:rPr>
            <w:t>Geburtsland</w:t>
          </w:r>
        </w:p>
      </w:docPartBody>
    </w:docPart>
    <w:docPart>
      <w:docPartPr>
        <w:name w:val="10AB2E52FAD24DB98AAF12281FD4C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0D8C6-110F-43B8-A8AF-6652818564EB}"/>
      </w:docPartPr>
      <w:docPartBody>
        <w:p w:rsidR="001F2545" w:rsidRDefault="00B479C7" w:rsidP="00B479C7">
          <w:pPr>
            <w:pStyle w:val="10AB2E52FAD24DB98AAF12281FD4C47F"/>
          </w:pPr>
          <w:r>
            <w:rPr>
              <w:rStyle w:val="Platzhaltertext"/>
            </w:rPr>
            <w:t>Straße , Hausnummer</w:t>
          </w:r>
          <w:r w:rsidRPr="00EB6049">
            <w:rPr>
              <w:rStyle w:val="Platzhaltertext"/>
            </w:rPr>
            <w:t>.</w:t>
          </w:r>
        </w:p>
      </w:docPartBody>
    </w:docPart>
    <w:docPart>
      <w:docPartPr>
        <w:name w:val="E8A91782B9A1427EB9073434416C0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F9476-C204-485E-86CA-3B1C81157FA8}"/>
      </w:docPartPr>
      <w:docPartBody>
        <w:p w:rsidR="001F2545" w:rsidRDefault="00B479C7" w:rsidP="00B479C7">
          <w:pPr>
            <w:pStyle w:val="E8A91782B9A1427EB9073434416C0675"/>
          </w:pPr>
          <w:r>
            <w:rPr>
              <w:rStyle w:val="Platzhaltertext"/>
            </w:rPr>
            <w:t>PLZ  Wohnort</w:t>
          </w:r>
        </w:p>
      </w:docPartBody>
    </w:docPart>
    <w:docPart>
      <w:docPartPr>
        <w:name w:val="C916D16A4B73424FA27848BE2364FA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5BF8D-C017-49F5-BA49-BDB503B2B294}"/>
      </w:docPartPr>
      <w:docPartBody>
        <w:p w:rsidR="001F2545" w:rsidRDefault="00B479C7" w:rsidP="00B479C7">
          <w:pPr>
            <w:pStyle w:val="C916D16A4B73424FA27848BE2364FA04"/>
          </w:pPr>
          <w:r>
            <w:rPr>
              <w:rStyle w:val="Platzhaltertext"/>
            </w:rPr>
            <w:t>Teilort</w:t>
          </w:r>
        </w:p>
      </w:docPartBody>
    </w:docPart>
    <w:docPart>
      <w:docPartPr>
        <w:name w:val="380A6C8DFE264F32BA769EF84930CF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74EE9E-7A1D-414B-9312-9CA89DF3AEA4}"/>
      </w:docPartPr>
      <w:docPartBody>
        <w:p w:rsidR="001F2545" w:rsidRDefault="00B479C7" w:rsidP="00B479C7">
          <w:pPr>
            <w:pStyle w:val="380A6C8DFE264F32BA769EF84930CF21"/>
          </w:pPr>
          <w:r>
            <w:rPr>
              <w:rStyle w:val="Platzhaltertext"/>
            </w:rPr>
            <w:t>Festnetz</w:t>
          </w:r>
        </w:p>
      </w:docPartBody>
    </w:docPart>
    <w:docPart>
      <w:docPartPr>
        <w:name w:val="89C18C8FC7CB4BDF8A5FDF02718BF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C8D13-605E-4212-8CEB-F8D35C88021D}"/>
      </w:docPartPr>
      <w:docPartBody>
        <w:p w:rsidR="001F2545" w:rsidRDefault="00B479C7" w:rsidP="00B479C7">
          <w:pPr>
            <w:pStyle w:val="89C18C8FC7CB4BDF8A5FDF02718BF839"/>
          </w:pPr>
          <w:r>
            <w:rPr>
              <w:rStyle w:val="Platzhaltertext"/>
            </w:rPr>
            <w:t>Handynr. Mutter</w:t>
          </w:r>
        </w:p>
      </w:docPartBody>
    </w:docPart>
    <w:docPart>
      <w:docPartPr>
        <w:name w:val="27B5E4379211427C825F75D394AF8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962F2-24B3-45ED-BC2A-BF574FDCE7A9}"/>
      </w:docPartPr>
      <w:docPartBody>
        <w:p w:rsidR="001F2545" w:rsidRDefault="00B479C7" w:rsidP="00B479C7">
          <w:pPr>
            <w:pStyle w:val="27B5E4379211427C825F75D394AF893C"/>
          </w:pPr>
          <w:r>
            <w:rPr>
              <w:rStyle w:val="Platzhaltertext"/>
            </w:rPr>
            <w:t>Handynr. Vater</w:t>
          </w:r>
        </w:p>
      </w:docPartBody>
    </w:docPart>
    <w:docPart>
      <w:docPartPr>
        <w:name w:val="B6593337B627439383586B0BFE9E9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F60A44-4087-4BC7-809C-0B72361F5C04}"/>
      </w:docPartPr>
      <w:docPartBody>
        <w:p w:rsidR="001F2545" w:rsidRDefault="00B479C7" w:rsidP="00B479C7">
          <w:pPr>
            <w:pStyle w:val="B6593337B627439383586B0BFE9E9EE8"/>
          </w:pPr>
          <w:r>
            <w:rPr>
              <w:rStyle w:val="Platzhaltertext"/>
            </w:rPr>
            <w:t>Nottelefon</w:t>
          </w:r>
          <w:r w:rsidRPr="00EB6049">
            <w:rPr>
              <w:rStyle w:val="Platzhaltertext"/>
            </w:rPr>
            <w:t>.</w:t>
          </w:r>
        </w:p>
      </w:docPartBody>
    </w:docPart>
    <w:docPart>
      <w:docPartPr>
        <w:name w:val="1706FEB3FF7245F1A082F6B6B81593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31797A-229A-4740-885D-710997295775}"/>
      </w:docPartPr>
      <w:docPartBody>
        <w:p w:rsidR="001F2545" w:rsidRDefault="00B479C7" w:rsidP="00B479C7">
          <w:pPr>
            <w:pStyle w:val="1706FEB3FF7245F1A082F6B6B81593D2"/>
          </w:pPr>
          <w:r>
            <w:rPr>
              <w:rStyle w:val="Platzhaltertext"/>
            </w:rPr>
            <w:t>Staatsangehörigkeit</w:t>
          </w:r>
        </w:p>
      </w:docPartBody>
    </w:docPart>
    <w:docPart>
      <w:docPartPr>
        <w:name w:val="BC074754F2CA468796D1169A510FF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68DFA-5EB7-4D26-B016-45FE771E04C8}"/>
      </w:docPartPr>
      <w:docPartBody>
        <w:p w:rsidR="001F2545" w:rsidRDefault="00B479C7" w:rsidP="00B479C7">
          <w:pPr>
            <w:pStyle w:val="BC074754F2CA468796D1169A510FF58E"/>
          </w:pPr>
          <w:r>
            <w:rPr>
              <w:rStyle w:val="Platzhaltertext"/>
            </w:rPr>
            <w:t>2. Staatsangehörigkeit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C7"/>
    <w:rsid w:val="001F2545"/>
    <w:rsid w:val="0044298B"/>
    <w:rsid w:val="00B4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79C7"/>
    <w:rPr>
      <w:color w:val="808080"/>
    </w:rPr>
  </w:style>
  <w:style w:type="paragraph" w:customStyle="1" w:styleId="CAF3A45ED5FB4CA6949A5CA363D4889A">
    <w:name w:val="CAF3A45ED5FB4CA6949A5CA363D4889A"/>
  </w:style>
  <w:style w:type="paragraph" w:customStyle="1" w:styleId="8C5B8403104A4B5598628B2B8143E042">
    <w:name w:val="8C5B8403104A4B5598628B2B8143E042"/>
    <w:rsid w:val="00B479C7"/>
  </w:style>
  <w:style w:type="paragraph" w:customStyle="1" w:styleId="3E27E5F9314A4F6F8F2BDBBEBC33625F">
    <w:name w:val="3E27E5F9314A4F6F8F2BDBBEBC33625F"/>
    <w:rsid w:val="00B479C7"/>
  </w:style>
  <w:style w:type="paragraph" w:customStyle="1" w:styleId="DC79199911724AA293F73A6EA49A957B">
    <w:name w:val="DC79199911724AA293F73A6EA49A957B"/>
    <w:rsid w:val="00B479C7"/>
  </w:style>
  <w:style w:type="paragraph" w:customStyle="1" w:styleId="C479D8A64C46451CA5470535CF94C2EF">
    <w:name w:val="C479D8A64C46451CA5470535CF94C2EF"/>
    <w:rsid w:val="00B479C7"/>
  </w:style>
  <w:style w:type="paragraph" w:customStyle="1" w:styleId="18055CB007E042F989941717354240F6">
    <w:name w:val="18055CB007E042F989941717354240F6"/>
    <w:rsid w:val="00B479C7"/>
  </w:style>
  <w:style w:type="paragraph" w:customStyle="1" w:styleId="D315926499FD4AE6A8029DD1B165FD69">
    <w:name w:val="D315926499FD4AE6A8029DD1B165FD69"/>
    <w:rsid w:val="00B479C7"/>
  </w:style>
  <w:style w:type="paragraph" w:customStyle="1" w:styleId="10AB2E52FAD24DB98AAF12281FD4C47F">
    <w:name w:val="10AB2E52FAD24DB98AAF12281FD4C47F"/>
    <w:rsid w:val="00B479C7"/>
  </w:style>
  <w:style w:type="paragraph" w:customStyle="1" w:styleId="E8A91782B9A1427EB9073434416C0675">
    <w:name w:val="E8A91782B9A1427EB9073434416C0675"/>
    <w:rsid w:val="00B479C7"/>
  </w:style>
  <w:style w:type="paragraph" w:customStyle="1" w:styleId="C916D16A4B73424FA27848BE2364FA04">
    <w:name w:val="C916D16A4B73424FA27848BE2364FA04"/>
    <w:rsid w:val="00B479C7"/>
  </w:style>
  <w:style w:type="paragraph" w:customStyle="1" w:styleId="380A6C8DFE264F32BA769EF84930CF21">
    <w:name w:val="380A6C8DFE264F32BA769EF84930CF21"/>
    <w:rsid w:val="00B479C7"/>
  </w:style>
  <w:style w:type="paragraph" w:customStyle="1" w:styleId="89C18C8FC7CB4BDF8A5FDF02718BF839">
    <w:name w:val="89C18C8FC7CB4BDF8A5FDF02718BF839"/>
    <w:rsid w:val="00B479C7"/>
  </w:style>
  <w:style w:type="paragraph" w:customStyle="1" w:styleId="27B5E4379211427C825F75D394AF893C">
    <w:name w:val="27B5E4379211427C825F75D394AF893C"/>
    <w:rsid w:val="00B479C7"/>
  </w:style>
  <w:style w:type="paragraph" w:customStyle="1" w:styleId="B6593337B627439383586B0BFE9E9EE8">
    <w:name w:val="B6593337B627439383586B0BFE9E9EE8"/>
    <w:rsid w:val="00B479C7"/>
  </w:style>
  <w:style w:type="paragraph" w:customStyle="1" w:styleId="1706FEB3FF7245F1A082F6B6B81593D2">
    <w:name w:val="1706FEB3FF7245F1A082F6B6B81593D2"/>
    <w:rsid w:val="00B479C7"/>
  </w:style>
  <w:style w:type="paragraph" w:customStyle="1" w:styleId="BC074754F2CA468796D1169A510FF58E">
    <w:name w:val="BC074754F2CA468796D1169A510FF58E"/>
    <w:rsid w:val="00B479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81440-538D-420B-BC80-9DAC1460C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2</Pages>
  <Words>259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Dietrich, Bernhard (Gemeinschaftsschule)</cp:lastModifiedBy>
  <cp:revision>6</cp:revision>
  <cp:lastPrinted>2020-09-10T14:15:00Z</cp:lastPrinted>
  <dcterms:created xsi:type="dcterms:W3CDTF">2021-02-02T10:24:00Z</dcterms:created>
  <dcterms:modified xsi:type="dcterms:W3CDTF">2023-01-23T07:34:00Z</dcterms:modified>
</cp:coreProperties>
</file>