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D263D" w14:textId="77777777"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14:paraId="2E50B419" w14:textId="77777777"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14:paraId="6919F6ED" w14:textId="77777777"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14:paraId="2422C5C1" w14:textId="77777777" w:rsidR="00790F37" w:rsidRDefault="00790F37" w:rsidP="00790F37">
      <w:pPr>
        <w:spacing w:after="0"/>
        <w:jc w:val="center"/>
        <w:rPr>
          <w:sz w:val="24"/>
          <w:szCs w:val="24"/>
        </w:rPr>
      </w:pPr>
      <w:r w:rsidRPr="00482A4D">
        <w:rPr>
          <w:b/>
          <w:sz w:val="48"/>
          <w:szCs w:val="48"/>
        </w:rPr>
        <w:t>Schüleranmeldung</w:t>
      </w:r>
    </w:p>
    <w:p w14:paraId="650946EA" w14:textId="77777777" w:rsidR="00790F37" w:rsidRDefault="00790F37" w:rsidP="00790F37">
      <w:pPr>
        <w:spacing w:after="0"/>
        <w:jc w:val="center"/>
        <w:rPr>
          <w:sz w:val="24"/>
          <w:szCs w:val="24"/>
        </w:rPr>
      </w:pPr>
    </w:p>
    <w:p w14:paraId="2FF27BFD" w14:textId="77777777" w:rsidR="00CE4E62" w:rsidRPr="00BC76E7" w:rsidRDefault="00CE4E62" w:rsidP="00CE4E62">
      <w:pPr>
        <w:spacing w:after="0"/>
        <w:rPr>
          <w:sz w:val="18"/>
          <w:szCs w:val="18"/>
        </w:rPr>
      </w:pPr>
      <w:r w:rsidRPr="00BC76E7">
        <w:rPr>
          <w:sz w:val="18"/>
          <w:szCs w:val="18"/>
        </w:rPr>
        <w:t>bitte ausfüllen</w:t>
      </w:r>
      <w:r>
        <w:rPr>
          <w:sz w:val="18"/>
          <w:szCs w:val="18"/>
        </w:rPr>
        <w:t xml:space="preserve"> und zurücksenden per Post</w:t>
      </w:r>
      <w:r w:rsidR="00E5245A">
        <w:rPr>
          <w:sz w:val="18"/>
          <w:szCs w:val="18"/>
        </w:rPr>
        <w:t>/ auf dem Sekretariat abgeben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85"/>
        <w:gridCol w:w="6379"/>
      </w:tblGrid>
      <w:tr w:rsidR="00790F37" w:rsidRPr="00482A4D" w14:paraId="749B82F9" w14:textId="77777777" w:rsidTr="007270C5">
        <w:trPr>
          <w:trHeight w:val="397"/>
        </w:trPr>
        <w:tc>
          <w:tcPr>
            <w:tcW w:w="9464" w:type="dxa"/>
            <w:gridSpan w:val="2"/>
            <w:vAlign w:val="center"/>
          </w:tcPr>
          <w:p w14:paraId="048B71DB" w14:textId="77777777"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Schülerdaten</w:t>
            </w:r>
          </w:p>
        </w:tc>
      </w:tr>
      <w:tr w:rsidR="00790F37" w14:paraId="59D104E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CFC6EF0" w14:textId="77777777" w:rsidR="00790F37" w:rsidRDefault="0084467D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Name, Zuname</w:t>
            </w:r>
          </w:p>
        </w:tc>
        <w:sdt>
          <w:sdtPr>
            <w:rPr>
              <w:sz w:val="24"/>
              <w:szCs w:val="24"/>
            </w:rPr>
            <w:id w:val="1831319636"/>
            <w:placeholder>
              <w:docPart w:val="C088217AC7304BA8BFE18A19896824F0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4B38B6FE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Name, Zuname</w:t>
                </w:r>
              </w:p>
            </w:tc>
          </w:sdtContent>
        </w:sdt>
      </w:tr>
      <w:tr w:rsidR="00790F37" w14:paraId="63AE9372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2B577C5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6379" w:type="dxa"/>
            <w:vAlign w:val="center"/>
          </w:tcPr>
          <w:p w14:paraId="46C08B58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6535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         </w:t>
            </w:r>
            <w:sdt>
              <w:sdtPr>
                <w:rPr>
                  <w:sz w:val="24"/>
                  <w:szCs w:val="24"/>
                </w:rPr>
                <w:id w:val="72889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14:paraId="6E691C6F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B5B6C8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Geburtsdatum</w:t>
            </w:r>
          </w:p>
        </w:tc>
        <w:sdt>
          <w:sdtPr>
            <w:rPr>
              <w:sz w:val="24"/>
              <w:szCs w:val="24"/>
            </w:rPr>
            <w:id w:val="872116572"/>
            <w:placeholder>
              <w:docPart w:val="6827E84C4D28469F8047F977839B9EF8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6379" w:type="dxa"/>
                <w:vAlign w:val="center"/>
              </w:tcPr>
              <w:p w14:paraId="3D5E86E0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Geb. Datum</w:t>
                </w:r>
              </w:p>
            </w:tc>
          </w:sdtContent>
        </w:sdt>
      </w:tr>
      <w:tr w:rsidR="00790F37" w14:paraId="04170A45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174BF17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Geburtsort</w:t>
            </w:r>
          </w:p>
        </w:tc>
        <w:sdt>
          <w:sdtPr>
            <w:rPr>
              <w:sz w:val="24"/>
              <w:szCs w:val="24"/>
            </w:rPr>
            <w:id w:val="-275875660"/>
            <w:placeholder>
              <w:docPart w:val="CEAE2BF1FB314B0BAD18323A496A9814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06D3BD6F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Geb. Ort</w:t>
                </w:r>
              </w:p>
            </w:tc>
          </w:sdtContent>
        </w:sdt>
      </w:tr>
      <w:tr w:rsidR="00790F37" w14:paraId="79434CA0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2F19C5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Geburtsland</w:t>
            </w:r>
          </w:p>
        </w:tc>
        <w:tc>
          <w:tcPr>
            <w:tcW w:w="6379" w:type="dxa"/>
            <w:vAlign w:val="center"/>
          </w:tcPr>
          <w:p w14:paraId="0A083E1B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6968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Deutschland   </w:t>
            </w:r>
            <w:sdt>
              <w:sdtPr>
                <w:rPr>
                  <w:sz w:val="24"/>
                  <w:szCs w:val="24"/>
                </w:rPr>
                <w:id w:val="625198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Sonstige: </w:t>
            </w:r>
          </w:p>
        </w:tc>
      </w:tr>
      <w:tr w:rsidR="00790F37" w14:paraId="3DAA4D0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25DF9D8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Straße/Hausnummer</w:t>
            </w:r>
          </w:p>
        </w:tc>
        <w:sdt>
          <w:sdtPr>
            <w:rPr>
              <w:sz w:val="24"/>
              <w:szCs w:val="24"/>
            </w:rPr>
            <w:id w:val="759332098"/>
            <w:placeholder>
              <w:docPart w:val="D61F07E1241F4D86B3300BFF05A5AD0C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0EAA7DD7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Str. Hausnr.</w:t>
                </w:r>
              </w:p>
            </w:tc>
          </w:sdtContent>
        </w:sdt>
      </w:tr>
      <w:tr w:rsidR="00790F37" w14:paraId="0248A60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95956D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</w:p>
        </w:tc>
        <w:sdt>
          <w:sdtPr>
            <w:rPr>
              <w:sz w:val="24"/>
              <w:szCs w:val="24"/>
            </w:rPr>
            <w:id w:val="1702587044"/>
            <w:placeholder>
              <w:docPart w:val="F4DDEE35B04E4FB1952F63EB7CBA6C27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03662FE9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PLZ  Wohnort</w:t>
                </w:r>
              </w:p>
            </w:tc>
          </w:sdtContent>
        </w:sdt>
      </w:tr>
      <w:tr w:rsidR="00790F37" w14:paraId="3467A23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816571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Teilort</w:t>
            </w:r>
          </w:p>
        </w:tc>
        <w:sdt>
          <w:sdtPr>
            <w:rPr>
              <w:sz w:val="24"/>
              <w:szCs w:val="24"/>
            </w:rPr>
            <w:id w:val="937871143"/>
            <w:placeholder>
              <w:docPart w:val="979AE0FD71CC4E04AA212733C0FD637A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4C174966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Teilort</w:t>
                </w:r>
              </w:p>
            </w:tc>
          </w:sdtContent>
        </w:sdt>
      </w:tr>
      <w:tr w:rsidR="00E420D6" w14:paraId="7A759BA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6C657B2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 Festnetz</w:t>
            </w:r>
          </w:p>
        </w:tc>
        <w:sdt>
          <w:sdtPr>
            <w:rPr>
              <w:sz w:val="24"/>
              <w:szCs w:val="24"/>
            </w:rPr>
            <w:id w:val="1263108959"/>
            <w:placeholder>
              <w:docPart w:val="156ADF79D9E44B4AA1393AC779594A7E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021F00FD" w14:textId="77777777" w:rsidR="00E420D6" w:rsidRDefault="00E420D6" w:rsidP="00E420D6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Nummer</w:t>
                </w:r>
              </w:p>
            </w:tc>
          </w:sdtContent>
        </w:sdt>
      </w:tr>
      <w:tr w:rsidR="00E420D6" w14:paraId="319EEA2B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CE1939E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 Mutter</w:t>
            </w:r>
          </w:p>
        </w:tc>
        <w:sdt>
          <w:sdtPr>
            <w:rPr>
              <w:sz w:val="24"/>
              <w:szCs w:val="24"/>
            </w:rPr>
            <w:id w:val="-238938095"/>
            <w:placeholder>
              <w:docPart w:val="B90BAA8BC675467CB12130BD15DF1E5D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44E8CA1F" w14:textId="77777777" w:rsidR="00E420D6" w:rsidRDefault="00E420D6" w:rsidP="00E420D6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Nummer</w:t>
                </w:r>
              </w:p>
            </w:tc>
          </w:sdtContent>
        </w:sdt>
      </w:tr>
      <w:tr w:rsidR="00E420D6" w14:paraId="3DA3D9A5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88A4478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 Vater</w:t>
            </w:r>
          </w:p>
        </w:tc>
        <w:sdt>
          <w:sdtPr>
            <w:rPr>
              <w:sz w:val="24"/>
              <w:szCs w:val="24"/>
            </w:rPr>
            <w:id w:val="-863355989"/>
            <w:placeholder>
              <w:docPart w:val="A83451B49B9446399BCCF6A715BE28A6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2B71890F" w14:textId="77777777" w:rsidR="00E420D6" w:rsidRDefault="00E420D6" w:rsidP="00E420D6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Nummer</w:t>
                </w:r>
              </w:p>
            </w:tc>
          </w:sdtContent>
        </w:sdt>
      </w:tr>
      <w:tr w:rsidR="00790F37" w14:paraId="728CF67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1E1569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Not-Telefon</w:t>
            </w:r>
          </w:p>
        </w:tc>
        <w:sdt>
          <w:sdtPr>
            <w:rPr>
              <w:sz w:val="24"/>
              <w:szCs w:val="24"/>
            </w:rPr>
            <w:id w:val="695435402"/>
            <w:placeholder>
              <w:docPart w:val="EB9692D3C80A45FA98CB3648199F302B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4CC311C1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Wichtig!</w:t>
                </w:r>
              </w:p>
            </w:tc>
          </w:sdtContent>
        </w:sdt>
      </w:tr>
      <w:tr w:rsidR="00E420D6" w14:paraId="7ADE33C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24D8663C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Religionszugehörigkeit</w:t>
            </w:r>
          </w:p>
        </w:tc>
        <w:tc>
          <w:tcPr>
            <w:tcW w:w="6379" w:type="dxa"/>
            <w:vAlign w:val="center"/>
          </w:tcPr>
          <w:p w14:paraId="1CD6E364" w14:textId="77777777" w:rsidR="00E420D6" w:rsidRDefault="00000000" w:rsidP="00E420D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9057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1329023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kath            </w:t>
            </w:r>
            <w:sdt>
              <w:sdtPr>
                <w:rPr>
                  <w:sz w:val="24"/>
                  <w:szCs w:val="24"/>
                </w:rPr>
                <w:id w:val="-11205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Sonstige: </w:t>
            </w:r>
          </w:p>
        </w:tc>
      </w:tr>
      <w:tr w:rsidR="00E420D6" w14:paraId="29340093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3974C823" w14:textId="77777777" w:rsidR="00E420D6" w:rsidRDefault="00E420D6" w:rsidP="00E4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Religionsunterricht</w:t>
            </w:r>
          </w:p>
        </w:tc>
        <w:tc>
          <w:tcPr>
            <w:tcW w:w="6379" w:type="dxa"/>
            <w:vAlign w:val="center"/>
          </w:tcPr>
          <w:p w14:paraId="502EA9C6" w14:textId="77777777" w:rsidR="00E420D6" w:rsidRDefault="00000000" w:rsidP="00E420D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42219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ev.             </w:t>
            </w:r>
            <w:sdt>
              <w:sdtPr>
                <w:rPr>
                  <w:sz w:val="24"/>
                  <w:szCs w:val="24"/>
                </w:rPr>
                <w:id w:val="422231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kath.           </w:t>
            </w:r>
            <w:sdt>
              <w:sdtPr>
                <w:rPr>
                  <w:sz w:val="24"/>
                  <w:szCs w:val="24"/>
                </w:rPr>
                <w:id w:val="-1116221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20D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E420D6">
              <w:rPr>
                <w:sz w:val="24"/>
                <w:szCs w:val="24"/>
              </w:rPr>
              <w:t xml:space="preserve"> kein Religionsunterricht</w:t>
            </w:r>
          </w:p>
        </w:tc>
      </w:tr>
      <w:tr w:rsidR="00790F37" w14:paraId="2FB8E474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B06D39B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Staatsangehörigkeit</w:t>
            </w:r>
          </w:p>
        </w:tc>
        <w:tc>
          <w:tcPr>
            <w:tcW w:w="6379" w:type="dxa"/>
            <w:vAlign w:val="center"/>
          </w:tcPr>
          <w:p w14:paraId="5FF0B0BB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3081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3794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 </w:t>
            </w:r>
          </w:p>
        </w:tc>
      </w:tr>
      <w:tr w:rsidR="00790F37" w14:paraId="3D94726E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63210CE8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Staatsangehörigkeit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</w:t>
            </w:r>
            <w:r w:rsidRPr="007951EA">
              <w:rPr>
                <w:sz w:val="20"/>
                <w:szCs w:val="20"/>
              </w:rPr>
              <w:t>falls vorhanden</w:t>
            </w:r>
            <w:r>
              <w:rPr>
                <w:sz w:val="20"/>
                <w:szCs w:val="20"/>
              </w:rPr>
              <w:t>)</w:t>
            </w:r>
          </w:p>
        </w:tc>
        <w:sdt>
          <w:sdtPr>
            <w:rPr>
              <w:sz w:val="20"/>
              <w:szCs w:val="20"/>
            </w:rPr>
            <w:id w:val="1180708229"/>
            <w:placeholder>
              <w:docPart w:val="9A9DFAE4E7064E8288B482DF80304AF3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05F90729" w14:textId="77777777" w:rsidR="00790F37" w:rsidRPr="007951EA" w:rsidRDefault="00E5245A" w:rsidP="007270C5">
                <w:pPr>
                  <w:rPr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2. Staatsangehörigkeit, falls vorhanden</w:t>
                </w:r>
              </w:p>
            </w:tc>
          </w:sdtContent>
        </w:sdt>
      </w:tr>
      <w:tr w:rsidR="00790F37" w14:paraId="69ED5D36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02F6CB31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Muttersprache</w:t>
            </w:r>
          </w:p>
        </w:tc>
        <w:tc>
          <w:tcPr>
            <w:tcW w:w="6379" w:type="dxa"/>
            <w:vAlign w:val="center"/>
          </w:tcPr>
          <w:p w14:paraId="50DDD97C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0369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deutsch                </w:t>
            </w:r>
            <w:sdt>
              <w:sdtPr>
                <w:rPr>
                  <w:sz w:val="24"/>
                  <w:szCs w:val="24"/>
                </w:rPr>
                <w:id w:val="-7211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Sonstige:</w:t>
            </w:r>
          </w:p>
        </w:tc>
      </w:tr>
      <w:tr w:rsidR="00790F37" w14:paraId="7624C800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521DD86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Masernschutz</w:t>
            </w:r>
          </w:p>
        </w:tc>
        <w:tc>
          <w:tcPr>
            <w:tcW w:w="6379" w:type="dxa"/>
            <w:vAlign w:val="center"/>
          </w:tcPr>
          <w:p w14:paraId="5E04B872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320885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</w:t>
            </w:r>
            <w:sdt>
              <w:sdtPr>
                <w:rPr>
                  <w:sz w:val="24"/>
                  <w:szCs w:val="24"/>
                </w:rPr>
                <w:id w:val="46670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14:paraId="481E09F9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7C1998F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Nachweis erbracht </w:t>
            </w:r>
            <w:r w:rsidRPr="00D34E14">
              <w:rPr>
                <w:sz w:val="20"/>
                <w:szCs w:val="20"/>
              </w:rPr>
              <w:t>(wird von der Schule ausgefüllt)</w:t>
            </w:r>
          </w:p>
        </w:tc>
        <w:tc>
          <w:tcPr>
            <w:tcW w:w="6379" w:type="dxa"/>
            <w:vAlign w:val="center"/>
          </w:tcPr>
          <w:p w14:paraId="7D0F1ED0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46372528"/>
                <w:lock w:val="conten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ja                           </w:t>
            </w:r>
            <w:sdt>
              <w:sdtPr>
                <w:rPr>
                  <w:sz w:val="24"/>
                  <w:szCs w:val="24"/>
                </w:rPr>
                <w:id w:val="-282198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nein</w:t>
            </w:r>
          </w:p>
        </w:tc>
      </w:tr>
      <w:tr w:rsidR="00790F37" w14:paraId="2876893C" w14:textId="77777777" w:rsidTr="007270C5">
        <w:trPr>
          <w:trHeight w:val="397"/>
        </w:trPr>
        <w:tc>
          <w:tcPr>
            <w:tcW w:w="3085" w:type="dxa"/>
            <w:vAlign w:val="center"/>
          </w:tcPr>
          <w:p w14:paraId="43716B66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Möchte in Klasse mit:</w:t>
            </w:r>
          </w:p>
        </w:tc>
        <w:sdt>
          <w:sdtPr>
            <w:rPr>
              <w:sz w:val="24"/>
              <w:szCs w:val="24"/>
            </w:rPr>
            <w:id w:val="1203211964"/>
            <w:placeholder>
              <w:docPart w:val="12D757EAEA5B45009E39BC806B2DE43E"/>
            </w:placeholder>
            <w:showingPlcHdr/>
            <w:text/>
          </w:sdtPr>
          <w:sdtContent>
            <w:tc>
              <w:tcPr>
                <w:tcW w:w="6379" w:type="dxa"/>
                <w:vAlign w:val="center"/>
              </w:tcPr>
              <w:p w14:paraId="71320F01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Name des Wunschkindes</w:t>
                </w:r>
              </w:p>
            </w:tc>
          </w:sdtContent>
        </w:sdt>
      </w:tr>
    </w:tbl>
    <w:p w14:paraId="667B7D9D" w14:textId="77777777" w:rsidR="00790F37" w:rsidRPr="00AA2B43" w:rsidRDefault="00790F37" w:rsidP="00790F37">
      <w:pPr>
        <w:spacing w:after="0"/>
        <w:rPr>
          <w:sz w:val="24"/>
          <w:szCs w:val="24"/>
        </w:rPr>
      </w:pP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3070"/>
        <w:gridCol w:w="1574"/>
        <w:gridCol w:w="1497"/>
        <w:gridCol w:w="3147"/>
        <w:gridCol w:w="176"/>
      </w:tblGrid>
      <w:tr w:rsidR="00790F37" w14:paraId="4644A11F" w14:textId="77777777" w:rsidTr="007270C5">
        <w:tc>
          <w:tcPr>
            <w:tcW w:w="9464" w:type="dxa"/>
            <w:gridSpan w:val="5"/>
            <w:vAlign w:val="center"/>
          </w:tcPr>
          <w:p w14:paraId="2A8EE06E" w14:textId="77777777" w:rsidR="00790F37" w:rsidRPr="00482A4D" w:rsidRDefault="00790F37" w:rsidP="007270C5">
            <w:pPr>
              <w:jc w:val="center"/>
              <w:rPr>
                <w:b/>
                <w:sz w:val="32"/>
                <w:szCs w:val="32"/>
              </w:rPr>
            </w:pPr>
            <w:r w:rsidRPr="00482A4D">
              <w:rPr>
                <w:b/>
                <w:sz w:val="32"/>
                <w:szCs w:val="32"/>
              </w:rPr>
              <w:t>Elterndaten</w:t>
            </w:r>
          </w:p>
        </w:tc>
      </w:tr>
      <w:tr w:rsidR="00790F37" w14:paraId="564A0438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51E5EED6" w14:textId="77777777" w:rsidR="00790F37" w:rsidRDefault="00790F37" w:rsidP="007270C5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  <w:gridSpan w:val="2"/>
            <w:vAlign w:val="center"/>
          </w:tcPr>
          <w:p w14:paraId="7D087A01" w14:textId="77777777" w:rsidR="00790F37" w:rsidRPr="00756989" w:rsidRDefault="00790F37" w:rsidP="007270C5">
            <w:pPr>
              <w:rPr>
                <w:sz w:val="24"/>
                <w:szCs w:val="24"/>
              </w:rPr>
            </w:pPr>
            <w:r w:rsidRPr="00756989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  <w:tc>
          <w:tcPr>
            <w:tcW w:w="3323" w:type="dxa"/>
            <w:gridSpan w:val="2"/>
            <w:vAlign w:val="center"/>
          </w:tcPr>
          <w:p w14:paraId="493D78A4" w14:textId="77777777" w:rsidR="00790F37" w:rsidRPr="00756989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75698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Erziehungsberechtigte/r</w:t>
            </w:r>
          </w:p>
        </w:tc>
      </w:tr>
      <w:tr w:rsidR="00790F37" w14:paraId="5BC63218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7090AD9C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Zuname</w:t>
            </w:r>
          </w:p>
        </w:tc>
        <w:sdt>
          <w:sdtPr>
            <w:rPr>
              <w:sz w:val="24"/>
              <w:szCs w:val="24"/>
            </w:rPr>
            <w:id w:val="-313344797"/>
            <w:placeholder>
              <w:docPart w:val="4BE5261CC327487792A5718D0CB03D9D"/>
            </w:placeholder>
            <w:showingPlcHdr/>
            <w:text/>
          </w:sdtPr>
          <w:sdtContent>
            <w:tc>
              <w:tcPr>
                <w:tcW w:w="3071" w:type="dxa"/>
                <w:gridSpan w:val="2"/>
                <w:vAlign w:val="center"/>
              </w:tcPr>
              <w:p w14:paraId="79612EA2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57020510"/>
            <w:placeholder>
              <w:docPart w:val="2C645F3C10E643778D1EA6DC15AA5044"/>
            </w:placeholder>
            <w:showingPlcHdr/>
            <w:text/>
          </w:sdtPr>
          <w:sdtContent>
            <w:tc>
              <w:tcPr>
                <w:tcW w:w="3323" w:type="dxa"/>
                <w:gridSpan w:val="2"/>
                <w:vAlign w:val="center"/>
              </w:tcPr>
              <w:p w14:paraId="2046EB86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Zuname</w:t>
                </w:r>
              </w:p>
            </w:tc>
          </w:sdtContent>
        </w:sdt>
      </w:tr>
      <w:tr w:rsidR="00790F37" w14:paraId="4796323A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5D7CA852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Vorname</w:t>
            </w:r>
          </w:p>
        </w:tc>
        <w:sdt>
          <w:sdtPr>
            <w:rPr>
              <w:sz w:val="24"/>
              <w:szCs w:val="24"/>
            </w:rPr>
            <w:id w:val="41489445"/>
            <w:placeholder>
              <w:docPart w:val="BFE5158F095A4570A4ECE03A6A609A5A"/>
            </w:placeholder>
            <w:showingPlcHdr/>
            <w:text/>
          </w:sdtPr>
          <w:sdtContent>
            <w:tc>
              <w:tcPr>
                <w:tcW w:w="3071" w:type="dxa"/>
                <w:gridSpan w:val="2"/>
                <w:vAlign w:val="center"/>
              </w:tcPr>
              <w:p w14:paraId="12523752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1244298362"/>
            <w:placeholder>
              <w:docPart w:val="EBFC6455A61549B1A9905A5CD3A5E095"/>
            </w:placeholder>
            <w:showingPlcHdr/>
            <w:text/>
          </w:sdtPr>
          <w:sdtContent>
            <w:tc>
              <w:tcPr>
                <w:tcW w:w="3323" w:type="dxa"/>
                <w:gridSpan w:val="2"/>
                <w:vAlign w:val="center"/>
              </w:tcPr>
              <w:p w14:paraId="7720FCFB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Vorname</w:t>
                </w:r>
              </w:p>
            </w:tc>
          </w:sdtContent>
        </w:sdt>
      </w:tr>
      <w:tr w:rsidR="00790F37" w14:paraId="33E28344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6811BD73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Sorgerecht</w:t>
            </w:r>
          </w:p>
        </w:tc>
        <w:sdt>
          <w:sdtPr>
            <w:rPr>
              <w:sz w:val="24"/>
              <w:szCs w:val="24"/>
            </w:rPr>
            <w:id w:val="-2141635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071" w:type="dxa"/>
                <w:gridSpan w:val="2"/>
                <w:vAlign w:val="center"/>
              </w:tcPr>
              <w:p w14:paraId="0B9DD194" w14:textId="77777777"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40761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3" w:type="dxa"/>
                <w:gridSpan w:val="2"/>
                <w:vAlign w:val="center"/>
              </w:tcPr>
              <w:p w14:paraId="407DC45A" w14:textId="77777777" w:rsidR="00790F37" w:rsidRDefault="00790F37" w:rsidP="007270C5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790F37" w14:paraId="0CB2ECC2" w14:textId="77777777" w:rsidTr="007270C5">
        <w:trPr>
          <w:trHeight w:val="397"/>
        </w:trPr>
        <w:tc>
          <w:tcPr>
            <w:tcW w:w="3070" w:type="dxa"/>
            <w:vAlign w:val="center"/>
          </w:tcPr>
          <w:p w14:paraId="13D2A7FD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Geschlecht</w:t>
            </w:r>
          </w:p>
        </w:tc>
        <w:tc>
          <w:tcPr>
            <w:tcW w:w="3071" w:type="dxa"/>
            <w:gridSpan w:val="2"/>
            <w:vAlign w:val="center"/>
          </w:tcPr>
          <w:p w14:paraId="1383580D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6903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</w:t>
            </w:r>
            <w:sdt>
              <w:sdtPr>
                <w:rPr>
                  <w:sz w:val="24"/>
                  <w:szCs w:val="24"/>
                </w:rPr>
                <w:id w:val="7984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  <w:tc>
          <w:tcPr>
            <w:tcW w:w="3323" w:type="dxa"/>
            <w:gridSpan w:val="2"/>
            <w:vAlign w:val="center"/>
          </w:tcPr>
          <w:p w14:paraId="30D5949C" w14:textId="77777777" w:rsidR="00790F37" w:rsidRDefault="00000000" w:rsidP="007270C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9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weiblich      </w:t>
            </w:r>
            <w:sdt>
              <w:sdtPr>
                <w:rPr>
                  <w:sz w:val="24"/>
                  <w:szCs w:val="24"/>
                </w:rPr>
                <w:id w:val="75710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90F3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790F37">
              <w:rPr>
                <w:sz w:val="24"/>
                <w:szCs w:val="24"/>
              </w:rPr>
              <w:t xml:space="preserve"> männlich</w:t>
            </w:r>
          </w:p>
        </w:tc>
      </w:tr>
      <w:tr w:rsidR="00790F37" w14:paraId="39D56A32" w14:textId="77777777" w:rsidTr="007270C5">
        <w:tc>
          <w:tcPr>
            <w:tcW w:w="3070" w:type="dxa"/>
            <w:vAlign w:val="center"/>
          </w:tcPr>
          <w:p w14:paraId="473177E9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Straße/Hausnummer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496772808"/>
            <w:placeholder>
              <w:docPart w:val="C58F45577D714BF39B1662467DDEB4E2"/>
            </w:placeholder>
            <w:showingPlcHdr/>
            <w:text/>
          </w:sdtPr>
          <w:sdtContent>
            <w:tc>
              <w:tcPr>
                <w:tcW w:w="3071" w:type="dxa"/>
                <w:gridSpan w:val="2"/>
                <w:vAlign w:val="center"/>
              </w:tcPr>
              <w:p w14:paraId="4FD210A4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Str. Hausnr.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58421646"/>
            <w:placeholder>
              <w:docPart w:val="36699267647B4AB0814A0818F72B67B4"/>
            </w:placeholder>
            <w:showingPlcHdr/>
            <w:text/>
          </w:sdtPr>
          <w:sdtContent>
            <w:tc>
              <w:tcPr>
                <w:tcW w:w="3323" w:type="dxa"/>
                <w:gridSpan w:val="2"/>
                <w:vAlign w:val="center"/>
              </w:tcPr>
              <w:p w14:paraId="48D54C1A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Str. Hausnr.</w:t>
                </w:r>
              </w:p>
            </w:tc>
          </w:sdtContent>
        </w:sdt>
      </w:tr>
      <w:tr w:rsidR="00790F37" w14:paraId="3BE59EBA" w14:textId="77777777" w:rsidTr="007270C5">
        <w:tc>
          <w:tcPr>
            <w:tcW w:w="3070" w:type="dxa"/>
            <w:vAlign w:val="center"/>
          </w:tcPr>
          <w:p w14:paraId="4B57D775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PLZ/Wohnort</w:t>
            </w:r>
            <w:r>
              <w:rPr>
                <w:sz w:val="24"/>
                <w:szCs w:val="24"/>
              </w:rPr>
              <w:br/>
            </w:r>
            <w:r w:rsidRPr="007951EA">
              <w:rPr>
                <w:sz w:val="20"/>
                <w:szCs w:val="20"/>
              </w:rPr>
              <w:t>(wenn abweichend)</w:t>
            </w:r>
          </w:p>
        </w:tc>
        <w:sdt>
          <w:sdtPr>
            <w:rPr>
              <w:sz w:val="24"/>
              <w:szCs w:val="24"/>
            </w:rPr>
            <w:id w:val="-416170745"/>
            <w:placeholder>
              <w:docPart w:val="AF7387221A7C4C079F3F5A86CCE83F26"/>
            </w:placeholder>
            <w:showingPlcHdr/>
            <w:text/>
          </w:sdtPr>
          <w:sdtContent>
            <w:tc>
              <w:tcPr>
                <w:tcW w:w="3071" w:type="dxa"/>
                <w:gridSpan w:val="2"/>
                <w:vAlign w:val="center"/>
              </w:tcPr>
              <w:p w14:paraId="03F16E70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PLZ  Wohnort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-1567481697"/>
            <w:placeholder>
              <w:docPart w:val="914FA379639D4C9A88B4B8A5315F33EB"/>
            </w:placeholder>
            <w:showingPlcHdr/>
            <w:text/>
          </w:sdtPr>
          <w:sdtContent>
            <w:tc>
              <w:tcPr>
                <w:tcW w:w="3323" w:type="dxa"/>
                <w:gridSpan w:val="2"/>
                <w:vAlign w:val="center"/>
              </w:tcPr>
              <w:p w14:paraId="60266460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PLZ  Wohnort</w:t>
                </w:r>
              </w:p>
            </w:tc>
          </w:sdtContent>
        </w:sdt>
      </w:tr>
      <w:tr w:rsidR="00790F37" w14:paraId="55D6672D" w14:textId="77777777" w:rsidTr="007270C5">
        <w:trPr>
          <w:trHeight w:val="397"/>
        </w:trPr>
        <w:tc>
          <w:tcPr>
            <w:tcW w:w="3070" w:type="dxa"/>
            <w:tcBorders>
              <w:bottom w:val="single" w:sz="4" w:space="0" w:color="auto"/>
            </w:tcBorders>
            <w:vAlign w:val="center"/>
          </w:tcPr>
          <w:p w14:paraId="730715F7" w14:textId="77777777" w:rsidR="00790F37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E-Mailadresse</w:t>
            </w:r>
          </w:p>
        </w:tc>
        <w:sdt>
          <w:sdtPr>
            <w:rPr>
              <w:sz w:val="24"/>
              <w:szCs w:val="24"/>
            </w:rPr>
            <w:id w:val="-306789923"/>
            <w:placeholder>
              <w:docPart w:val="04659ACF585A4E63863C4EDD125D8E5C"/>
            </w:placeholder>
            <w:showingPlcHdr/>
            <w:text/>
          </w:sdtPr>
          <w:sdtContent>
            <w:tc>
              <w:tcPr>
                <w:tcW w:w="3071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71E2A11C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sdt>
          <w:sdtPr>
            <w:rPr>
              <w:sz w:val="24"/>
              <w:szCs w:val="24"/>
            </w:rPr>
            <w:id w:val="2026514111"/>
            <w:placeholder>
              <w:docPart w:val="FA3B7C06ED194E8DA837198E89607199"/>
            </w:placeholder>
            <w:showingPlcHdr/>
            <w:text/>
          </w:sdtPr>
          <w:sdtContent>
            <w:tc>
              <w:tcPr>
                <w:tcW w:w="3323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1E4B9D18" w14:textId="77777777" w:rsidR="00790F37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</w:tr>
      <w:tr w:rsidR="00790F37" w:rsidRPr="00B95BB5" w14:paraId="1DAD263E" w14:textId="77777777" w:rsidTr="007270C5">
        <w:trPr>
          <w:gridAfter w:val="1"/>
          <w:wAfter w:w="176" w:type="dxa"/>
          <w:trHeight w:val="725"/>
        </w:trPr>
        <w:sdt>
          <w:sdtPr>
            <w:rPr>
              <w:sz w:val="24"/>
              <w:szCs w:val="24"/>
            </w:rPr>
            <w:id w:val="-489031170"/>
            <w:placeholder>
              <w:docPart w:val="D0809E1204F04701AB58A16E2AEC5A5C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4644" w:type="dxa"/>
                <w:gridSpan w:val="2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1D4111CD" w14:textId="77777777" w:rsidR="00790F37" w:rsidRPr="00B95BB5" w:rsidRDefault="00E5245A" w:rsidP="007270C5">
                <w:pPr>
                  <w:rPr>
                    <w:sz w:val="24"/>
                    <w:szCs w:val="24"/>
                  </w:rPr>
                </w:pPr>
                <w:r>
                  <w:rPr>
                    <w:rStyle w:val="Platzhaltertext"/>
                  </w:rPr>
                  <w:t>Datum</w:t>
                </w:r>
              </w:p>
            </w:tc>
          </w:sdtContent>
        </w:sdt>
        <w:tc>
          <w:tcPr>
            <w:tcW w:w="46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454A0E4" w14:textId="77777777" w:rsidR="00790F37" w:rsidRPr="00B95BB5" w:rsidRDefault="00790F37" w:rsidP="007270C5">
            <w:pPr>
              <w:rPr>
                <w:sz w:val="24"/>
                <w:szCs w:val="24"/>
              </w:rPr>
            </w:pPr>
          </w:p>
        </w:tc>
      </w:tr>
      <w:tr w:rsidR="00790F37" w:rsidRPr="00B95BB5" w14:paraId="353445D7" w14:textId="77777777" w:rsidTr="007270C5">
        <w:trPr>
          <w:trHeight w:val="70"/>
        </w:trPr>
        <w:tc>
          <w:tcPr>
            <w:tcW w:w="94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14:paraId="16A0E314" w14:textId="77777777" w:rsidR="00790F37" w:rsidRPr="00783D95" w:rsidRDefault="00790F37" w:rsidP="007270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783D95">
              <w:rPr>
                <w:sz w:val="16"/>
                <w:szCs w:val="16"/>
              </w:rPr>
              <w:t>Datum</w:t>
            </w:r>
            <w:r>
              <w:rPr>
                <w:sz w:val="24"/>
                <w:szCs w:val="24"/>
              </w:rPr>
              <w:t xml:space="preserve">                                                              </w:t>
            </w:r>
            <w:r w:rsidR="00E5245A" w:rsidRPr="00E5245A">
              <w:rPr>
                <w:sz w:val="16"/>
                <w:szCs w:val="24"/>
              </w:rPr>
              <w:t>Unterschrift von beiden</w:t>
            </w:r>
            <w:r w:rsidRPr="00E5245A">
              <w:rPr>
                <w:sz w:val="16"/>
                <w:szCs w:val="24"/>
              </w:rPr>
              <w:t xml:space="preserve"> </w:t>
            </w:r>
            <w:r>
              <w:rPr>
                <w:sz w:val="16"/>
                <w:szCs w:val="16"/>
              </w:rPr>
              <w:t>Erziehungsberechtigt</w:t>
            </w:r>
            <w:r w:rsidR="00E5245A">
              <w:rPr>
                <w:sz w:val="16"/>
                <w:szCs w:val="16"/>
              </w:rPr>
              <w:t>en</w:t>
            </w:r>
          </w:p>
        </w:tc>
      </w:tr>
    </w:tbl>
    <w:p w14:paraId="31681F33" w14:textId="77777777" w:rsidR="00790F37" w:rsidRDefault="00790F37" w:rsidP="00790F37">
      <w:pPr>
        <w:rPr>
          <w:sz w:val="24"/>
          <w:szCs w:val="24"/>
        </w:rPr>
      </w:pPr>
    </w:p>
    <w:p w14:paraId="0281B60E" w14:textId="77777777" w:rsidR="00933879" w:rsidRPr="00933879" w:rsidRDefault="00933879" w:rsidP="00225BD1">
      <w:pPr>
        <w:rPr>
          <w:sz w:val="24"/>
        </w:rPr>
      </w:pPr>
    </w:p>
    <w:sectPr w:rsidR="00933879" w:rsidRPr="00933879" w:rsidSect="008F7DC9">
      <w:headerReference w:type="default" r:id="rId7"/>
      <w:footerReference w:type="default" r:id="rId8"/>
      <w:pgSz w:w="11906" w:h="16838" w:code="9"/>
      <w:pgMar w:top="1258" w:right="1841" w:bottom="1560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41B30" w14:textId="77777777" w:rsidR="00DD3A97" w:rsidRDefault="00DD3A97" w:rsidP="004F14D9">
      <w:pPr>
        <w:spacing w:after="0" w:line="240" w:lineRule="auto"/>
      </w:pPr>
      <w:r>
        <w:separator/>
      </w:r>
    </w:p>
  </w:endnote>
  <w:endnote w:type="continuationSeparator" w:id="0">
    <w:p w14:paraId="35E5480E" w14:textId="77777777" w:rsidR="00DD3A97" w:rsidRDefault="00DD3A97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99"/>
      <w:gridCol w:w="2783"/>
      <w:gridCol w:w="3065"/>
    </w:tblGrid>
    <w:tr w:rsidR="00E15DD5" w:rsidRPr="00225BD1" w14:paraId="2FF4DDBC" w14:textId="77777777" w:rsidTr="00E15DD5">
      <w:tc>
        <w:tcPr>
          <w:tcW w:w="2904" w:type="dxa"/>
        </w:tcPr>
        <w:p w14:paraId="3D04D949" w14:textId="77777777"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14:paraId="7E109DB5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Oberriexinger Str. 33</w:t>
          </w:r>
        </w:p>
        <w:p w14:paraId="5E7F20F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14:paraId="4E1F7E83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294553F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14:paraId="63B1EAB0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14:paraId="3B854D3C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03F0D4D6" w14:textId="77777777" w:rsidR="00E15DD5" w:rsidRPr="00225BD1" w:rsidRDefault="00000000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14:paraId="4921C7A5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Content>
      <w:p w14:paraId="5FEB3223" w14:textId="77777777"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14:paraId="5CEF556F" w14:textId="77777777" w:rsidR="00B35A9A" w:rsidRDefault="000000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EC1CC" w14:textId="77777777" w:rsidR="00DD3A97" w:rsidRDefault="00DD3A97" w:rsidP="004F14D9">
      <w:pPr>
        <w:spacing w:after="0" w:line="240" w:lineRule="auto"/>
      </w:pPr>
      <w:r>
        <w:separator/>
      </w:r>
    </w:p>
  </w:footnote>
  <w:footnote w:type="continuationSeparator" w:id="0">
    <w:p w14:paraId="66A36A02" w14:textId="77777777" w:rsidR="00DD3A97" w:rsidRDefault="00DD3A97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06336" w14:textId="77777777"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5016B78" wp14:editId="3284C79E">
          <wp:simplePos x="0" y="0"/>
          <wp:positionH relativeFrom="column">
            <wp:posOffset>4114800</wp:posOffset>
          </wp:positionH>
          <wp:positionV relativeFrom="paragraph">
            <wp:posOffset>-145415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62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37"/>
    <w:rsid w:val="00004678"/>
    <w:rsid w:val="000933B0"/>
    <w:rsid w:val="000B60D3"/>
    <w:rsid w:val="000C3E88"/>
    <w:rsid w:val="000E68BC"/>
    <w:rsid w:val="00182E40"/>
    <w:rsid w:val="00182FA8"/>
    <w:rsid w:val="00185101"/>
    <w:rsid w:val="00185830"/>
    <w:rsid w:val="00225BD1"/>
    <w:rsid w:val="00236517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235CC"/>
    <w:rsid w:val="0046288F"/>
    <w:rsid w:val="004D3E62"/>
    <w:rsid w:val="004E0966"/>
    <w:rsid w:val="004F14D9"/>
    <w:rsid w:val="004F1551"/>
    <w:rsid w:val="005021B6"/>
    <w:rsid w:val="005D6912"/>
    <w:rsid w:val="006068EC"/>
    <w:rsid w:val="006275BA"/>
    <w:rsid w:val="006468AA"/>
    <w:rsid w:val="00687087"/>
    <w:rsid w:val="00695BEA"/>
    <w:rsid w:val="006F43AC"/>
    <w:rsid w:val="0073776D"/>
    <w:rsid w:val="00760233"/>
    <w:rsid w:val="00763B7A"/>
    <w:rsid w:val="00776294"/>
    <w:rsid w:val="00790F37"/>
    <w:rsid w:val="007B34C8"/>
    <w:rsid w:val="007C213B"/>
    <w:rsid w:val="007D645E"/>
    <w:rsid w:val="008332C9"/>
    <w:rsid w:val="0084467D"/>
    <w:rsid w:val="00865E63"/>
    <w:rsid w:val="008755DA"/>
    <w:rsid w:val="008A3F28"/>
    <w:rsid w:val="008B061B"/>
    <w:rsid w:val="008E45A1"/>
    <w:rsid w:val="008F7DC9"/>
    <w:rsid w:val="0090512C"/>
    <w:rsid w:val="00933879"/>
    <w:rsid w:val="00934290"/>
    <w:rsid w:val="009543A9"/>
    <w:rsid w:val="00962F61"/>
    <w:rsid w:val="00996D29"/>
    <w:rsid w:val="009B39F0"/>
    <w:rsid w:val="00A034D8"/>
    <w:rsid w:val="00AA0C12"/>
    <w:rsid w:val="00AD18AF"/>
    <w:rsid w:val="00B241D9"/>
    <w:rsid w:val="00BD441F"/>
    <w:rsid w:val="00BE621C"/>
    <w:rsid w:val="00C07532"/>
    <w:rsid w:val="00C87C39"/>
    <w:rsid w:val="00C90243"/>
    <w:rsid w:val="00CA2D63"/>
    <w:rsid w:val="00CD40AC"/>
    <w:rsid w:val="00CE4E62"/>
    <w:rsid w:val="00D14E66"/>
    <w:rsid w:val="00DA2754"/>
    <w:rsid w:val="00DD3A97"/>
    <w:rsid w:val="00E15DD5"/>
    <w:rsid w:val="00E420D6"/>
    <w:rsid w:val="00E521B1"/>
    <w:rsid w:val="00E5245A"/>
    <w:rsid w:val="00E6336F"/>
    <w:rsid w:val="00E73ABA"/>
    <w:rsid w:val="00F16F33"/>
    <w:rsid w:val="00F52FF8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70F0A"/>
  <w15:docId w15:val="{97AE22FD-979B-4515-899E-EBB59766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90F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88217AC7304BA8BFE18A19896824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371411-E7AA-4FF7-A97F-2E533CF9BA79}"/>
      </w:docPartPr>
      <w:docPartBody>
        <w:p w:rsidR="00EF0F3A" w:rsidRDefault="000655D2" w:rsidP="000655D2">
          <w:pPr>
            <w:pStyle w:val="C088217AC7304BA8BFE18A19896824F0"/>
          </w:pPr>
          <w:r>
            <w:rPr>
              <w:sz w:val="24"/>
              <w:szCs w:val="24"/>
            </w:rPr>
            <w:t>Name, Zuname</w:t>
          </w:r>
        </w:p>
      </w:docPartBody>
    </w:docPart>
    <w:docPart>
      <w:docPartPr>
        <w:name w:val="6827E84C4D28469F8047F977839B9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E9A4F8-4952-4ECC-83EA-B9FDDB6E649A}"/>
      </w:docPartPr>
      <w:docPartBody>
        <w:p w:rsidR="00EF0F3A" w:rsidRDefault="000655D2" w:rsidP="000655D2">
          <w:pPr>
            <w:pStyle w:val="6827E84C4D28469F8047F977839B9EF8"/>
          </w:pPr>
          <w:r>
            <w:rPr>
              <w:rStyle w:val="Platzhaltertext"/>
            </w:rPr>
            <w:t>Geb. Datum</w:t>
          </w:r>
        </w:p>
      </w:docPartBody>
    </w:docPart>
    <w:docPart>
      <w:docPartPr>
        <w:name w:val="CEAE2BF1FB314B0BAD18323A496A98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1F163B-3F87-42AB-B1FB-BDDEF2C5B3C4}"/>
      </w:docPartPr>
      <w:docPartBody>
        <w:p w:rsidR="00EF0F3A" w:rsidRDefault="000655D2" w:rsidP="000655D2">
          <w:pPr>
            <w:pStyle w:val="CEAE2BF1FB314B0BAD18323A496A9814"/>
          </w:pPr>
          <w:r>
            <w:rPr>
              <w:sz w:val="24"/>
              <w:szCs w:val="24"/>
            </w:rPr>
            <w:t>Geb. Ort</w:t>
          </w:r>
        </w:p>
      </w:docPartBody>
    </w:docPart>
    <w:docPart>
      <w:docPartPr>
        <w:name w:val="D61F07E1241F4D86B3300BFF05A5AD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5BF86-3ABB-4BAB-8600-0B14FC2AAF70}"/>
      </w:docPartPr>
      <w:docPartBody>
        <w:p w:rsidR="00EF0F3A" w:rsidRDefault="000655D2" w:rsidP="000655D2">
          <w:pPr>
            <w:pStyle w:val="D61F07E1241F4D86B3300BFF05A5AD0C"/>
          </w:pPr>
          <w:r>
            <w:rPr>
              <w:sz w:val="24"/>
              <w:szCs w:val="24"/>
            </w:rPr>
            <w:t>Str. Hausnr.</w:t>
          </w:r>
        </w:p>
      </w:docPartBody>
    </w:docPart>
    <w:docPart>
      <w:docPartPr>
        <w:name w:val="F4DDEE35B04E4FB1952F63EB7CBA6C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A5011-FE96-4CF4-845F-AE46B214BB7F}"/>
      </w:docPartPr>
      <w:docPartBody>
        <w:p w:rsidR="00EF0F3A" w:rsidRDefault="000655D2" w:rsidP="000655D2">
          <w:pPr>
            <w:pStyle w:val="F4DDEE35B04E4FB1952F63EB7CBA6C27"/>
          </w:pPr>
          <w:r>
            <w:rPr>
              <w:sz w:val="24"/>
              <w:szCs w:val="24"/>
            </w:rPr>
            <w:t>PLZ  Wohnort</w:t>
          </w:r>
        </w:p>
      </w:docPartBody>
    </w:docPart>
    <w:docPart>
      <w:docPartPr>
        <w:name w:val="979AE0FD71CC4E04AA212733C0FD63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B17F60-B301-401E-BAA9-E30C1E28EAAD}"/>
      </w:docPartPr>
      <w:docPartBody>
        <w:p w:rsidR="00EF0F3A" w:rsidRDefault="000655D2" w:rsidP="000655D2">
          <w:pPr>
            <w:pStyle w:val="979AE0FD71CC4E04AA212733C0FD637A"/>
          </w:pPr>
          <w:r>
            <w:rPr>
              <w:sz w:val="24"/>
              <w:szCs w:val="24"/>
            </w:rPr>
            <w:t>Teilort</w:t>
          </w:r>
        </w:p>
      </w:docPartBody>
    </w:docPart>
    <w:docPart>
      <w:docPartPr>
        <w:name w:val="EB9692D3C80A45FA98CB3648199F3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5B34F1-7174-473D-8874-F4A56DC5BBF0}"/>
      </w:docPartPr>
      <w:docPartBody>
        <w:p w:rsidR="00EF0F3A" w:rsidRDefault="000655D2" w:rsidP="000655D2">
          <w:pPr>
            <w:pStyle w:val="EB9692D3C80A45FA98CB3648199F302B"/>
          </w:pPr>
          <w:r>
            <w:rPr>
              <w:rStyle w:val="Platzhaltertext"/>
            </w:rPr>
            <w:t>Wichtig!</w:t>
          </w:r>
        </w:p>
      </w:docPartBody>
    </w:docPart>
    <w:docPart>
      <w:docPartPr>
        <w:name w:val="9A9DFAE4E7064E8288B482DF80304A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470777-C77A-4E44-80FB-3529773C8D5E}"/>
      </w:docPartPr>
      <w:docPartBody>
        <w:p w:rsidR="00EF0F3A" w:rsidRDefault="000655D2" w:rsidP="000655D2">
          <w:pPr>
            <w:pStyle w:val="9A9DFAE4E7064E8288B482DF80304AF3"/>
          </w:pPr>
          <w:r>
            <w:rPr>
              <w:rStyle w:val="Platzhaltertext"/>
            </w:rPr>
            <w:t>2. Staatsangehörigkeit, falls vorhanden</w:t>
          </w:r>
        </w:p>
      </w:docPartBody>
    </w:docPart>
    <w:docPart>
      <w:docPartPr>
        <w:name w:val="12D757EAEA5B45009E39BC806B2DE4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3C2608-85D6-4152-BB6A-09ABD2316B6B}"/>
      </w:docPartPr>
      <w:docPartBody>
        <w:p w:rsidR="00EF0F3A" w:rsidRDefault="000655D2" w:rsidP="000655D2">
          <w:pPr>
            <w:pStyle w:val="12D757EAEA5B45009E39BC806B2DE43E"/>
          </w:pPr>
          <w:r>
            <w:rPr>
              <w:rStyle w:val="Platzhaltertext"/>
            </w:rPr>
            <w:t>Name des Wunschkindes</w:t>
          </w:r>
        </w:p>
      </w:docPartBody>
    </w:docPart>
    <w:docPart>
      <w:docPartPr>
        <w:name w:val="4BE5261CC327487792A5718D0CB03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DB1A59-665C-440A-8800-21933517D178}"/>
      </w:docPartPr>
      <w:docPartBody>
        <w:p w:rsidR="00EF0F3A" w:rsidRDefault="000655D2" w:rsidP="000655D2">
          <w:pPr>
            <w:pStyle w:val="4BE5261CC327487792A5718D0CB03D9D"/>
          </w:pPr>
          <w:r>
            <w:rPr>
              <w:rStyle w:val="Platzhaltertext"/>
            </w:rPr>
            <w:t>Zuname</w:t>
          </w:r>
        </w:p>
      </w:docPartBody>
    </w:docPart>
    <w:docPart>
      <w:docPartPr>
        <w:name w:val="2C645F3C10E643778D1EA6DC15AA50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4A324C-889D-46DA-B7D7-F0C82322DF83}"/>
      </w:docPartPr>
      <w:docPartBody>
        <w:p w:rsidR="00EF0F3A" w:rsidRDefault="000655D2" w:rsidP="000655D2">
          <w:pPr>
            <w:pStyle w:val="2C645F3C10E643778D1EA6DC15AA5044"/>
          </w:pPr>
          <w:r>
            <w:rPr>
              <w:rStyle w:val="Platzhaltertext"/>
            </w:rPr>
            <w:t>Zuname</w:t>
          </w:r>
        </w:p>
      </w:docPartBody>
    </w:docPart>
    <w:docPart>
      <w:docPartPr>
        <w:name w:val="BFE5158F095A4570A4ECE03A6A609A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C3AFFC-4E7C-4EDB-93E1-6DFF933915DE}"/>
      </w:docPartPr>
      <w:docPartBody>
        <w:p w:rsidR="00EF0F3A" w:rsidRDefault="000655D2" w:rsidP="000655D2">
          <w:pPr>
            <w:pStyle w:val="BFE5158F095A4570A4ECE03A6A609A5A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EBFC6455A61549B1A9905A5CD3A5E0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829E18-624B-4084-8546-6DA7BB0A63C7}"/>
      </w:docPartPr>
      <w:docPartBody>
        <w:p w:rsidR="00EF0F3A" w:rsidRDefault="000655D2" w:rsidP="000655D2">
          <w:pPr>
            <w:pStyle w:val="EBFC6455A61549B1A9905A5CD3A5E095"/>
          </w:pPr>
          <w:r>
            <w:rPr>
              <w:rStyle w:val="Platzhaltertext"/>
            </w:rPr>
            <w:t>Vorname</w:t>
          </w:r>
        </w:p>
      </w:docPartBody>
    </w:docPart>
    <w:docPart>
      <w:docPartPr>
        <w:name w:val="C58F45577D714BF39B1662467DDEB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D9C5B5-AEFE-4719-BF0F-067B305C3691}"/>
      </w:docPartPr>
      <w:docPartBody>
        <w:p w:rsidR="00EF0F3A" w:rsidRDefault="000655D2" w:rsidP="000655D2">
          <w:pPr>
            <w:pStyle w:val="C58F45577D714BF39B1662467DDEB4E2"/>
          </w:pPr>
          <w:r>
            <w:rPr>
              <w:sz w:val="24"/>
              <w:szCs w:val="24"/>
            </w:rPr>
            <w:t>Str. Hausnr.</w:t>
          </w:r>
        </w:p>
      </w:docPartBody>
    </w:docPart>
    <w:docPart>
      <w:docPartPr>
        <w:name w:val="36699267647B4AB0814A0818F72B67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2CB487-7D6B-49A0-A4F8-03146EC28AEC}"/>
      </w:docPartPr>
      <w:docPartBody>
        <w:p w:rsidR="00EF0F3A" w:rsidRDefault="000655D2" w:rsidP="000655D2">
          <w:pPr>
            <w:pStyle w:val="36699267647B4AB0814A0818F72B67B4"/>
          </w:pPr>
          <w:r>
            <w:rPr>
              <w:sz w:val="24"/>
              <w:szCs w:val="24"/>
            </w:rPr>
            <w:t>Str. Hausnr.</w:t>
          </w:r>
        </w:p>
      </w:docPartBody>
    </w:docPart>
    <w:docPart>
      <w:docPartPr>
        <w:name w:val="AF7387221A7C4C079F3F5A86CCE83F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8D6B82-707E-4CD6-9ECD-0D173F8F7A14}"/>
      </w:docPartPr>
      <w:docPartBody>
        <w:p w:rsidR="00EF0F3A" w:rsidRDefault="000655D2" w:rsidP="000655D2">
          <w:pPr>
            <w:pStyle w:val="AF7387221A7C4C079F3F5A86CCE83F26"/>
          </w:pPr>
          <w:r>
            <w:rPr>
              <w:sz w:val="24"/>
              <w:szCs w:val="24"/>
            </w:rPr>
            <w:t>PLZ  Wohnort</w:t>
          </w:r>
        </w:p>
      </w:docPartBody>
    </w:docPart>
    <w:docPart>
      <w:docPartPr>
        <w:name w:val="914FA379639D4C9A88B4B8A5315F3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6DF200-8983-4EB5-A0AC-EF42CB59B781}"/>
      </w:docPartPr>
      <w:docPartBody>
        <w:p w:rsidR="00EF0F3A" w:rsidRDefault="000655D2" w:rsidP="000655D2">
          <w:pPr>
            <w:pStyle w:val="914FA379639D4C9A88B4B8A5315F33EB"/>
          </w:pPr>
          <w:r>
            <w:rPr>
              <w:sz w:val="24"/>
              <w:szCs w:val="24"/>
            </w:rPr>
            <w:t>PLZ  Wohnort</w:t>
          </w:r>
        </w:p>
      </w:docPartBody>
    </w:docPart>
    <w:docPart>
      <w:docPartPr>
        <w:name w:val="04659ACF585A4E63863C4EDD125D8E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B1578-BE97-4F8B-B800-58780E0AB6E9}"/>
      </w:docPartPr>
      <w:docPartBody>
        <w:p w:rsidR="00EF0F3A" w:rsidRDefault="000655D2" w:rsidP="000655D2">
          <w:pPr>
            <w:pStyle w:val="04659ACF585A4E63863C4EDD125D8E5C"/>
          </w:pPr>
          <w:r>
            <w:rPr>
              <w:sz w:val="24"/>
              <w:szCs w:val="24"/>
            </w:rPr>
            <w:t>Email</w:t>
          </w:r>
        </w:p>
      </w:docPartBody>
    </w:docPart>
    <w:docPart>
      <w:docPartPr>
        <w:name w:val="FA3B7C06ED194E8DA837198E896071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360C8D-EB88-4875-94A4-2E6080F502C1}"/>
      </w:docPartPr>
      <w:docPartBody>
        <w:p w:rsidR="00EF0F3A" w:rsidRDefault="000655D2" w:rsidP="000655D2">
          <w:pPr>
            <w:pStyle w:val="FA3B7C06ED194E8DA837198E89607199"/>
          </w:pPr>
          <w:r>
            <w:rPr>
              <w:sz w:val="24"/>
              <w:szCs w:val="24"/>
            </w:rPr>
            <w:t>Email</w:t>
          </w:r>
        </w:p>
      </w:docPartBody>
    </w:docPart>
    <w:docPart>
      <w:docPartPr>
        <w:name w:val="D0809E1204F04701AB58A16E2AEC5A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A71576-DD55-4163-B48E-7B1BF4754CFF}"/>
      </w:docPartPr>
      <w:docPartBody>
        <w:p w:rsidR="00EF0F3A" w:rsidRDefault="000655D2" w:rsidP="000655D2">
          <w:pPr>
            <w:pStyle w:val="D0809E1204F04701AB58A16E2AEC5A5C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156ADF79D9E44B4AA1393AC779594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19C50-69BF-434F-A13E-0CF8E6FFC5F9}"/>
      </w:docPartPr>
      <w:docPartBody>
        <w:p w:rsidR="00B35D24" w:rsidRDefault="00EF0F3A" w:rsidP="00EF0F3A">
          <w:pPr>
            <w:pStyle w:val="156ADF79D9E44B4AA1393AC779594A7E"/>
          </w:pPr>
          <w:r>
            <w:rPr>
              <w:rStyle w:val="Platzhaltertext"/>
            </w:rPr>
            <w:t>Nummer</w:t>
          </w:r>
        </w:p>
      </w:docPartBody>
    </w:docPart>
    <w:docPart>
      <w:docPartPr>
        <w:name w:val="B90BAA8BC675467CB12130BD15DF1E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10BBD2-4EB9-455E-A6B1-4C8F77A2C7E4}"/>
      </w:docPartPr>
      <w:docPartBody>
        <w:p w:rsidR="00B35D24" w:rsidRDefault="00EF0F3A" w:rsidP="00EF0F3A">
          <w:pPr>
            <w:pStyle w:val="B90BAA8BC675467CB12130BD15DF1E5D"/>
          </w:pPr>
          <w:r>
            <w:rPr>
              <w:rStyle w:val="Platzhaltertext"/>
            </w:rPr>
            <w:t>Nummer</w:t>
          </w:r>
        </w:p>
      </w:docPartBody>
    </w:docPart>
    <w:docPart>
      <w:docPartPr>
        <w:name w:val="A83451B49B9446399BCCF6A715BE28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E76806-DB96-4BE7-B029-49769E0E514A}"/>
      </w:docPartPr>
      <w:docPartBody>
        <w:p w:rsidR="00B35D24" w:rsidRDefault="00EF0F3A" w:rsidP="00EF0F3A">
          <w:pPr>
            <w:pStyle w:val="A83451B49B9446399BCCF6A715BE28A6"/>
          </w:pPr>
          <w:r>
            <w:rPr>
              <w:rStyle w:val="Platzhaltertext"/>
            </w:rPr>
            <w:t>Nummer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5D2"/>
    <w:rsid w:val="000655D2"/>
    <w:rsid w:val="0009770D"/>
    <w:rsid w:val="00AB019C"/>
    <w:rsid w:val="00B35D24"/>
    <w:rsid w:val="00BE46BD"/>
    <w:rsid w:val="00EF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F0F3A"/>
    <w:rPr>
      <w:color w:val="808080"/>
    </w:rPr>
  </w:style>
  <w:style w:type="paragraph" w:customStyle="1" w:styleId="C088217AC7304BA8BFE18A19896824F0">
    <w:name w:val="C088217AC7304BA8BFE18A19896824F0"/>
    <w:rsid w:val="000655D2"/>
    <w:pPr>
      <w:spacing w:after="200" w:line="276" w:lineRule="auto"/>
    </w:pPr>
  </w:style>
  <w:style w:type="paragraph" w:customStyle="1" w:styleId="6827E84C4D28469F8047F977839B9EF8">
    <w:name w:val="6827E84C4D28469F8047F977839B9EF8"/>
    <w:rsid w:val="000655D2"/>
    <w:pPr>
      <w:spacing w:after="200" w:line="276" w:lineRule="auto"/>
    </w:pPr>
  </w:style>
  <w:style w:type="paragraph" w:customStyle="1" w:styleId="CEAE2BF1FB314B0BAD18323A496A9814">
    <w:name w:val="CEAE2BF1FB314B0BAD18323A496A9814"/>
    <w:rsid w:val="000655D2"/>
    <w:pPr>
      <w:spacing w:after="200" w:line="276" w:lineRule="auto"/>
    </w:pPr>
  </w:style>
  <w:style w:type="paragraph" w:customStyle="1" w:styleId="D61F07E1241F4D86B3300BFF05A5AD0C">
    <w:name w:val="D61F07E1241F4D86B3300BFF05A5AD0C"/>
    <w:rsid w:val="000655D2"/>
    <w:pPr>
      <w:spacing w:after="200" w:line="276" w:lineRule="auto"/>
    </w:pPr>
  </w:style>
  <w:style w:type="paragraph" w:customStyle="1" w:styleId="F4DDEE35B04E4FB1952F63EB7CBA6C27">
    <w:name w:val="F4DDEE35B04E4FB1952F63EB7CBA6C27"/>
    <w:rsid w:val="000655D2"/>
    <w:pPr>
      <w:spacing w:after="200" w:line="276" w:lineRule="auto"/>
    </w:pPr>
  </w:style>
  <w:style w:type="paragraph" w:customStyle="1" w:styleId="979AE0FD71CC4E04AA212733C0FD637A">
    <w:name w:val="979AE0FD71CC4E04AA212733C0FD637A"/>
    <w:rsid w:val="000655D2"/>
    <w:pPr>
      <w:spacing w:after="200" w:line="276" w:lineRule="auto"/>
    </w:pPr>
  </w:style>
  <w:style w:type="paragraph" w:customStyle="1" w:styleId="EB9692D3C80A45FA98CB3648199F302B">
    <w:name w:val="EB9692D3C80A45FA98CB3648199F302B"/>
    <w:rsid w:val="000655D2"/>
    <w:pPr>
      <w:spacing w:after="200" w:line="276" w:lineRule="auto"/>
    </w:pPr>
  </w:style>
  <w:style w:type="paragraph" w:customStyle="1" w:styleId="9A9DFAE4E7064E8288B482DF80304AF3">
    <w:name w:val="9A9DFAE4E7064E8288B482DF80304AF3"/>
    <w:rsid w:val="000655D2"/>
    <w:pPr>
      <w:spacing w:after="200" w:line="276" w:lineRule="auto"/>
    </w:pPr>
  </w:style>
  <w:style w:type="paragraph" w:customStyle="1" w:styleId="12D757EAEA5B45009E39BC806B2DE43E">
    <w:name w:val="12D757EAEA5B45009E39BC806B2DE43E"/>
    <w:rsid w:val="000655D2"/>
    <w:pPr>
      <w:spacing w:after="200" w:line="276" w:lineRule="auto"/>
    </w:pPr>
  </w:style>
  <w:style w:type="paragraph" w:customStyle="1" w:styleId="4BE5261CC327487792A5718D0CB03D9D">
    <w:name w:val="4BE5261CC327487792A5718D0CB03D9D"/>
    <w:rsid w:val="000655D2"/>
    <w:pPr>
      <w:spacing w:after="200" w:line="276" w:lineRule="auto"/>
    </w:pPr>
  </w:style>
  <w:style w:type="paragraph" w:customStyle="1" w:styleId="2C645F3C10E643778D1EA6DC15AA5044">
    <w:name w:val="2C645F3C10E643778D1EA6DC15AA5044"/>
    <w:rsid w:val="000655D2"/>
    <w:pPr>
      <w:spacing w:after="200" w:line="276" w:lineRule="auto"/>
    </w:pPr>
  </w:style>
  <w:style w:type="paragraph" w:customStyle="1" w:styleId="BFE5158F095A4570A4ECE03A6A609A5A">
    <w:name w:val="BFE5158F095A4570A4ECE03A6A609A5A"/>
    <w:rsid w:val="000655D2"/>
    <w:pPr>
      <w:spacing w:after="200" w:line="276" w:lineRule="auto"/>
    </w:pPr>
  </w:style>
  <w:style w:type="paragraph" w:customStyle="1" w:styleId="EBFC6455A61549B1A9905A5CD3A5E095">
    <w:name w:val="EBFC6455A61549B1A9905A5CD3A5E095"/>
    <w:rsid w:val="000655D2"/>
    <w:pPr>
      <w:spacing w:after="200" w:line="276" w:lineRule="auto"/>
    </w:pPr>
  </w:style>
  <w:style w:type="paragraph" w:customStyle="1" w:styleId="C58F45577D714BF39B1662467DDEB4E2">
    <w:name w:val="C58F45577D714BF39B1662467DDEB4E2"/>
    <w:rsid w:val="000655D2"/>
    <w:pPr>
      <w:spacing w:after="200" w:line="276" w:lineRule="auto"/>
    </w:pPr>
  </w:style>
  <w:style w:type="paragraph" w:customStyle="1" w:styleId="36699267647B4AB0814A0818F72B67B4">
    <w:name w:val="36699267647B4AB0814A0818F72B67B4"/>
    <w:rsid w:val="000655D2"/>
    <w:pPr>
      <w:spacing w:after="200" w:line="276" w:lineRule="auto"/>
    </w:pPr>
  </w:style>
  <w:style w:type="paragraph" w:customStyle="1" w:styleId="AF7387221A7C4C079F3F5A86CCE83F26">
    <w:name w:val="AF7387221A7C4C079F3F5A86CCE83F26"/>
    <w:rsid w:val="000655D2"/>
    <w:pPr>
      <w:spacing w:after="200" w:line="276" w:lineRule="auto"/>
    </w:pPr>
  </w:style>
  <w:style w:type="paragraph" w:customStyle="1" w:styleId="914FA379639D4C9A88B4B8A5315F33EB">
    <w:name w:val="914FA379639D4C9A88B4B8A5315F33EB"/>
    <w:rsid w:val="000655D2"/>
    <w:pPr>
      <w:spacing w:after="200" w:line="276" w:lineRule="auto"/>
    </w:pPr>
  </w:style>
  <w:style w:type="paragraph" w:customStyle="1" w:styleId="04659ACF585A4E63863C4EDD125D8E5C">
    <w:name w:val="04659ACF585A4E63863C4EDD125D8E5C"/>
    <w:rsid w:val="000655D2"/>
    <w:pPr>
      <w:spacing w:after="200" w:line="276" w:lineRule="auto"/>
    </w:pPr>
  </w:style>
  <w:style w:type="paragraph" w:customStyle="1" w:styleId="FA3B7C06ED194E8DA837198E89607199">
    <w:name w:val="FA3B7C06ED194E8DA837198E89607199"/>
    <w:rsid w:val="000655D2"/>
    <w:pPr>
      <w:spacing w:after="200" w:line="276" w:lineRule="auto"/>
    </w:pPr>
  </w:style>
  <w:style w:type="paragraph" w:customStyle="1" w:styleId="D0809E1204F04701AB58A16E2AEC5A5C">
    <w:name w:val="D0809E1204F04701AB58A16E2AEC5A5C"/>
    <w:rsid w:val="000655D2"/>
    <w:pPr>
      <w:spacing w:after="200" w:line="276" w:lineRule="auto"/>
    </w:pPr>
  </w:style>
  <w:style w:type="paragraph" w:customStyle="1" w:styleId="156ADF79D9E44B4AA1393AC779594A7E">
    <w:name w:val="156ADF79D9E44B4AA1393AC779594A7E"/>
    <w:rsid w:val="00EF0F3A"/>
  </w:style>
  <w:style w:type="paragraph" w:customStyle="1" w:styleId="B90BAA8BC675467CB12130BD15DF1E5D">
    <w:name w:val="B90BAA8BC675467CB12130BD15DF1E5D"/>
    <w:rsid w:val="00EF0F3A"/>
  </w:style>
  <w:style w:type="paragraph" w:customStyle="1" w:styleId="A83451B49B9446399BCCF6A715BE28A6">
    <w:name w:val="A83451B49B9446399BCCF6A715BE28A6"/>
    <w:rsid w:val="00EF0F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Arbeitsvorlage.dotx</Template>
  <TotalTime>0</TotalTime>
  <Pages>2</Pages>
  <Words>215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Thomas Gramm</cp:lastModifiedBy>
  <cp:revision>2</cp:revision>
  <cp:lastPrinted>2020-09-10T14:15:00Z</cp:lastPrinted>
  <dcterms:created xsi:type="dcterms:W3CDTF">2023-02-08T15:54:00Z</dcterms:created>
  <dcterms:modified xsi:type="dcterms:W3CDTF">2023-02-08T15:54:00Z</dcterms:modified>
</cp:coreProperties>
</file>