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4D9" w:rsidRPr="004F14D9" w:rsidRDefault="004F14D9" w:rsidP="004F14D9">
      <w:pPr>
        <w:tabs>
          <w:tab w:val="left" w:pos="9072"/>
        </w:tabs>
        <w:spacing w:after="0" w:line="240" w:lineRule="auto"/>
        <w:ind w:right="-2"/>
        <w:jc w:val="right"/>
        <w:rPr>
          <w:rFonts w:eastAsia="Times New Roman" w:cs="Arial"/>
          <w:sz w:val="16"/>
          <w:szCs w:val="16"/>
        </w:rPr>
      </w:pPr>
    </w:p>
    <w:p w:rsidR="00225BD1" w:rsidRPr="00225BD1" w:rsidRDefault="00225BD1" w:rsidP="00225BD1">
      <w:pPr>
        <w:tabs>
          <w:tab w:val="left" w:pos="3765"/>
          <w:tab w:val="left" w:pos="9072"/>
        </w:tabs>
        <w:spacing w:after="0" w:line="240" w:lineRule="auto"/>
        <w:ind w:right="-2"/>
        <w:rPr>
          <w:rFonts w:eastAsia="Times New Roman" w:cs="Arial"/>
          <w:sz w:val="16"/>
          <w:szCs w:val="16"/>
        </w:rPr>
      </w:pPr>
      <w:r w:rsidRPr="00225BD1">
        <w:rPr>
          <w:rFonts w:eastAsia="Times New Roman" w:cs="Arial"/>
          <w:sz w:val="16"/>
          <w:szCs w:val="16"/>
        </w:rPr>
        <w:tab/>
      </w:r>
    </w:p>
    <w:p w:rsidR="00225BD1" w:rsidRPr="00393E49" w:rsidRDefault="00225BD1" w:rsidP="00225BD1">
      <w:pPr>
        <w:pBdr>
          <w:bottom w:val="single" w:sz="4" w:space="0" w:color="auto"/>
        </w:pBdr>
        <w:tabs>
          <w:tab w:val="left" w:pos="8280"/>
        </w:tabs>
        <w:spacing w:after="0" w:line="240" w:lineRule="auto"/>
        <w:ind w:right="-142"/>
        <w:rPr>
          <w:rFonts w:eastAsia="Times New Roman" w:cs="Arial"/>
          <w:sz w:val="16"/>
          <w:szCs w:val="16"/>
        </w:rPr>
      </w:pPr>
      <w:r w:rsidRPr="00393E49">
        <w:rPr>
          <w:rFonts w:eastAsia="Times New Roman" w:cs="Arial"/>
          <w:sz w:val="16"/>
          <w:szCs w:val="16"/>
        </w:rPr>
        <w:t>Gemeinschaftsschule 74343 Sachsenheim</w:t>
      </w:r>
    </w:p>
    <w:p w:rsidR="00790F37" w:rsidRDefault="00790F37" w:rsidP="00790F37">
      <w:pPr>
        <w:spacing w:after="0"/>
        <w:jc w:val="center"/>
        <w:rPr>
          <w:sz w:val="24"/>
          <w:szCs w:val="24"/>
        </w:rPr>
      </w:pPr>
      <w:r w:rsidRPr="00482A4D">
        <w:rPr>
          <w:b/>
          <w:sz w:val="48"/>
          <w:szCs w:val="48"/>
        </w:rPr>
        <w:t>Schüleranmeldung</w:t>
      </w:r>
      <w:r w:rsidR="006B301F">
        <w:rPr>
          <w:b/>
          <w:sz w:val="48"/>
          <w:szCs w:val="48"/>
        </w:rPr>
        <w:t xml:space="preserve"> 202</w:t>
      </w:r>
      <w:r w:rsidR="00BD4529">
        <w:rPr>
          <w:b/>
          <w:sz w:val="48"/>
          <w:szCs w:val="48"/>
        </w:rPr>
        <w:t>4</w:t>
      </w:r>
      <w:r w:rsidR="006B301F">
        <w:rPr>
          <w:b/>
          <w:sz w:val="48"/>
          <w:szCs w:val="48"/>
        </w:rPr>
        <w:t>/2</w:t>
      </w:r>
      <w:r w:rsidR="00BD4529">
        <w:rPr>
          <w:b/>
          <w:sz w:val="48"/>
          <w:szCs w:val="48"/>
        </w:rPr>
        <w:t>5</w:t>
      </w:r>
    </w:p>
    <w:p w:rsidR="00790F37" w:rsidRDefault="00790F37" w:rsidP="00790F37">
      <w:pPr>
        <w:spacing w:after="0"/>
        <w:jc w:val="center"/>
        <w:rPr>
          <w:sz w:val="24"/>
          <w:szCs w:val="24"/>
        </w:rPr>
      </w:pPr>
    </w:p>
    <w:p w:rsidR="00BF50FA" w:rsidRPr="00BC76E7" w:rsidRDefault="00BF50FA" w:rsidP="00BF50FA">
      <w:pPr>
        <w:spacing w:after="0"/>
        <w:rPr>
          <w:sz w:val="18"/>
          <w:szCs w:val="18"/>
        </w:rPr>
      </w:pPr>
      <w:r w:rsidRPr="00BC76E7">
        <w:rPr>
          <w:sz w:val="18"/>
          <w:szCs w:val="18"/>
        </w:rPr>
        <w:t>bitte ausfüllen</w:t>
      </w:r>
      <w:r>
        <w:rPr>
          <w:sz w:val="18"/>
          <w:szCs w:val="18"/>
        </w:rPr>
        <w:t xml:space="preserve"> und zurücksenden per Post oder Mail an </w:t>
      </w:r>
      <w:hyperlink r:id="rId8" w:history="1">
        <w:r w:rsidRPr="00F819C0">
          <w:rPr>
            <w:rStyle w:val="Hyperlink"/>
            <w:sz w:val="18"/>
            <w:szCs w:val="18"/>
          </w:rPr>
          <w:t>gemeinschaftsschule@sachsenheim.de</w:t>
        </w:r>
      </w:hyperlink>
      <w:r>
        <w:rPr>
          <w:sz w:val="18"/>
          <w:szCs w:val="18"/>
        </w:rPr>
        <w:t xml:space="preserve"> 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790F37" w:rsidRPr="00482A4D" w:rsidTr="007270C5">
        <w:trPr>
          <w:trHeight w:val="397"/>
        </w:trPr>
        <w:tc>
          <w:tcPr>
            <w:tcW w:w="9464" w:type="dxa"/>
            <w:gridSpan w:val="2"/>
            <w:vAlign w:val="center"/>
          </w:tcPr>
          <w:p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Schülerdaten</w:t>
            </w:r>
          </w:p>
        </w:tc>
      </w:tr>
      <w:tr w:rsidR="00790F37" w:rsidTr="007270C5">
        <w:trPr>
          <w:trHeight w:val="397"/>
        </w:trPr>
        <w:sdt>
          <w:sdtPr>
            <w:rPr>
              <w:sz w:val="24"/>
              <w:szCs w:val="24"/>
            </w:rPr>
            <w:id w:val="1581248503"/>
            <w:placeholder>
              <w:docPart w:val="8C5B8403104A4B5598628B2B8143E042"/>
            </w:placeholder>
            <w:showingPlcHdr/>
          </w:sdtPr>
          <w:sdtEndPr/>
          <w:sdtContent>
            <w:tc>
              <w:tcPr>
                <w:tcW w:w="3085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 w:rsidRPr="004230B6">
                  <w:rPr>
                    <w:rStyle w:val="Platzhaltertext"/>
                    <w:b/>
                  </w:rPr>
                  <w:t>Zuname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978344396"/>
            <w:placeholder>
              <w:docPart w:val="3E27E5F9314A4F6F8F2BDBBEBC33625F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 w:rsidRPr="004230B6">
                  <w:rPr>
                    <w:rStyle w:val="Platzhaltertext"/>
                    <w:b/>
                  </w:rPr>
                  <w:t>Vorname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6535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         </w:t>
            </w:r>
            <w:sdt>
              <w:sdtPr>
                <w:rPr>
                  <w:sz w:val="24"/>
                  <w:szCs w:val="24"/>
                </w:rPr>
                <w:id w:val="72889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Geburtsdatum</w:t>
            </w:r>
          </w:p>
        </w:tc>
        <w:sdt>
          <w:sdtPr>
            <w:rPr>
              <w:sz w:val="24"/>
              <w:szCs w:val="24"/>
            </w:rPr>
            <w:id w:val="2057276721"/>
            <w:placeholder>
              <w:docPart w:val="DC79199911724AA293F73A6EA49A957B"/>
            </w:placeholder>
          </w:sdtPr>
          <w:sdtEndPr/>
          <w:sdtContent>
            <w:tc>
              <w:tcPr>
                <w:tcW w:w="6379" w:type="dxa"/>
                <w:vAlign w:val="center"/>
              </w:tcPr>
              <w:sdt>
                <w:sdtPr>
                  <w:rPr>
                    <w:sz w:val="24"/>
                    <w:szCs w:val="24"/>
                  </w:rPr>
                  <w:id w:val="1153486161"/>
                  <w:placeholder>
                    <w:docPart w:val="C479D8A64C46451CA5470535CF94C2EF"/>
                  </w:placeholder>
                  <w:showingPlcHdr/>
                  <w:date>
                    <w:dateFormat w:val="dd.MM.yyyy"/>
                    <w:lid w:val="de-DE"/>
                    <w:storeMappedDataAs w:val="dateTime"/>
                    <w:calendar w:val="gregorian"/>
                  </w:date>
                </w:sdtPr>
                <w:sdtEndPr/>
                <w:sdtContent>
                  <w:p w:rsidR="00790F37" w:rsidRDefault="00790F37" w:rsidP="007270C5">
                    <w:pPr>
                      <w:rPr>
                        <w:sz w:val="24"/>
                        <w:szCs w:val="24"/>
                      </w:rPr>
                    </w:pPr>
                    <w:r w:rsidRPr="00580ABB">
                      <w:rPr>
                        <w:rStyle w:val="Platzhaltertext"/>
                      </w:rPr>
                      <w:t>Klicken Sie hier, um ein Datum einzugeben.</w:t>
                    </w:r>
                  </w:p>
                </w:sdtContent>
              </w:sdt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Geburtsort</w:t>
            </w:r>
          </w:p>
        </w:tc>
        <w:sdt>
          <w:sdtPr>
            <w:rPr>
              <w:sz w:val="24"/>
              <w:szCs w:val="24"/>
            </w:rPr>
            <w:id w:val="717253170"/>
            <w:placeholder>
              <w:docPart w:val="18055CB007E042F989941717354240F6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Geburtsort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Geburtsland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6968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Deutschland   </w:t>
            </w:r>
            <w:sdt>
              <w:sdtPr>
                <w:rPr>
                  <w:sz w:val="24"/>
                  <w:szCs w:val="24"/>
                </w:rPr>
                <w:id w:val="62519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Sonstige: </w:t>
            </w:r>
            <w:sdt>
              <w:sdtPr>
                <w:rPr>
                  <w:sz w:val="24"/>
                  <w:szCs w:val="24"/>
                </w:rPr>
                <w:id w:val="-1201856420"/>
                <w:placeholder>
                  <w:docPart w:val="D315926499FD4AE6A8029DD1B165FD69"/>
                </w:placeholder>
                <w:showingPlcHdr/>
              </w:sdtPr>
              <w:sdtEndPr/>
              <w:sdtContent>
                <w:r w:rsidR="00790F37">
                  <w:rPr>
                    <w:rStyle w:val="Platzhaltertext"/>
                  </w:rPr>
                  <w:t>Geburtsland</w:t>
                </w:r>
              </w:sdtContent>
            </w:sdt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Straße/Hausnummer</w:t>
            </w:r>
          </w:p>
        </w:tc>
        <w:sdt>
          <w:sdtPr>
            <w:rPr>
              <w:sz w:val="24"/>
              <w:szCs w:val="24"/>
            </w:rPr>
            <w:id w:val="49804551"/>
            <w:placeholder>
              <w:docPart w:val="10AB2E52FAD24DB98AAF12281FD4C47F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Straße , Hausnummer</w:t>
                </w:r>
                <w:r w:rsidRPr="00EB6049">
                  <w:rPr>
                    <w:rStyle w:val="Platzhaltertext"/>
                  </w:rPr>
                  <w:t>.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</w:p>
        </w:tc>
        <w:sdt>
          <w:sdtPr>
            <w:rPr>
              <w:sz w:val="24"/>
              <w:szCs w:val="24"/>
            </w:rPr>
            <w:id w:val="1830322030"/>
            <w:placeholder>
              <w:docPart w:val="E8A91782B9A1427EB9073434416C0675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PLZ  Wohnort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Teilort</w:t>
            </w:r>
          </w:p>
        </w:tc>
        <w:sdt>
          <w:sdtPr>
            <w:rPr>
              <w:sz w:val="24"/>
              <w:szCs w:val="24"/>
            </w:rPr>
            <w:id w:val="-1876680059"/>
            <w:placeholder>
              <w:docPart w:val="C916D16A4B73424FA27848BE2364FA04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Teilort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Telefon-Nr.</w:t>
            </w:r>
          </w:p>
        </w:tc>
        <w:sdt>
          <w:sdtPr>
            <w:rPr>
              <w:sz w:val="24"/>
              <w:szCs w:val="24"/>
            </w:rPr>
            <w:id w:val="-1434670792"/>
            <w:placeholder>
              <w:docPart w:val="380A6C8DFE264F32BA769EF84930CF21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Festnetz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jc w:val="right"/>
              <w:rPr>
                <w:sz w:val="24"/>
                <w:szCs w:val="24"/>
              </w:rPr>
            </w:pPr>
            <w:bookmarkStart w:id="0" w:name="_Hlk157077048"/>
            <w:r>
              <w:rPr>
                <w:sz w:val="24"/>
                <w:szCs w:val="24"/>
              </w:rPr>
              <w:t>Mutter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70201836"/>
                <w:placeholder>
                  <w:docPart w:val="89C18C8FC7CB4BDF8A5FDF02718BF839"/>
                </w:placeholder>
                <w:showingPlcHdr/>
              </w:sdtPr>
              <w:sdtEndPr/>
              <w:sdtContent>
                <w:r w:rsidR="00790F37">
                  <w:rPr>
                    <w:rStyle w:val="Platzhaltertext"/>
                  </w:rPr>
                  <w:t>Handynr. Mutter</w:t>
                </w:r>
              </w:sdtContent>
            </w:sdt>
            <w:r w:rsidR="005274FD">
              <w:rPr>
                <w:sz w:val="24"/>
                <w:szCs w:val="24"/>
              </w:rPr>
              <w:tab/>
            </w:r>
            <w:sdt>
              <w:sdtPr>
                <w:rPr>
                  <w:sz w:val="24"/>
                  <w:szCs w:val="24"/>
                </w:rPr>
                <w:id w:val="-1453314879"/>
                <w:placeholder>
                  <w:docPart w:val="06E99C8CC54847909F55F6696CE8505B"/>
                </w:placeholder>
                <w:showingPlcHdr/>
              </w:sdtPr>
              <w:sdtEndPr/>
              <w:sdtContent>
                <w:r w:rsidR="00BD4529">
                  <w:rPr>
                    <w:rStyle w:val="Platzhaltertext"/>
                  </w:rPr>
                  <w:t>E-Mailadresse</w:t>
                </w:r>
              </w:sdtContent>
            </w:sdt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Vater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117125856"/>
                <w:placeholder>
                  <w:docPart w:val="27B5E4379211427C825F75D394AF893C"/>
                </w:placeholder>
                <w:showingPlcHdr/>
              </w:sdtPr>
              <w:sdtEndPr/>
              <w:sdtContent>
                <w:r w:rsidR="00790F37">
                  <w:rPr>
                    <w:rStyle w:val="Platzhaltertext"/>
                  </w:rPr>
                  <w:t>Handynr. Vater</w:t>
                </w:r>
              </w:sdtContent>
            </w:sdt>
            <w:r w:rsidR="005274FD">
              <w:rPr>
                <w:sz w:val="24"/>
                <w:szCs w:val="24"/>
              </w:rPr>
              <w:tab/>
            </w:r>
            <w:r w:rsidR="005274FD">
              <w:rPr>
                <w:sz w:val="24"/>
                <w:szCs w:val="24"/>
              </w:rPr>
              <w:tab/>
            </w:r>
            <w:sdt>
              <w:sdtPr>
                <w:rPr>
                  <w:sz w:val="24"/>
                  <w:szCs w:val="24"/>
                </w:rPr>
                <w:id w:val="283230778"/>
                <w:placeholder>
                  <w:docPart w:val="1FCEA0D6634C47E3AD147869DC7A2F15"/>
                </w:placeholder>
                <w:showingPlcHdr/>
              </w:sdtPr>
              <w:sdtEndPr/>
              <w:sdtContent>
                <w:r w:rsidR="00BD4529">
                  <w:rPr>
                    <w:rStyle w:val="Platzhaltertext"/>
                  </w:rPr>
                  <w:t>E-Mailadresse</w:t>
                </w:r>
              </w:sdtContent>
            </w:sdt>
          </w:p>
        </w:tc>
      </w:tr>
      <w:bookmarkEnd w:id="0"/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Not-Telefon</w:t>
            </w:r>
          </w:p>
        </w:tc>
        <w:sdt>
          <w:sdtPr>
            <w:rPr>
              <w:sz w:val="24"/>
              <w:szCs w:val="24"/>
            </w:rPr>
            <w:id w:val="1317842291"/>
            <w:placeholder>
              <w:docPart w:val="B6593337B627439383586B0BFE9E9EE8"/>
            </w:placeholder>
            <w:showingPlcHdr/>
          </w:sdtPr>
          <w:sdtEndPr/>
          <w:sdtContent>
            <w:bookmarkStart w:id="1" w:name="_GoBack" w:displacedByCustomXml="prev"/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Nottelefon</w:t>
                </w:r>
                <w:r w:rsidRPr="00EB6049">
                  <w:rPr>
                    <w:rStyle w:val="Platzhaltertext"/>
                  </w:rPr>
                  <w:t>.</w:t>
                </w:r>
              </w:p>
            </w:tc>
            <w:bookmarkEnd w:id="1" w:displacedByCustomXml="next"/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Bekenntnis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9057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132902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kath            </w:t>
            </w:r>
            <w:sdt>
              <w:sdtPr>
                <w:rPr>
                  <w:sz w:val="24"/>
                  <w:szCs w:val="24"/>
                </w:rPr>
                <w:id w:val="-11205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 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Religions-Unterricht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42219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42223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kath.           </w:t>
            </w:r>
            <w:sdt>
              <w:sdtPr>
                <w:rPr>
                  <w:sz w:val="24"/>
                  <w:szCs w:val="24"/>
                </w:rPr>
                <w:id w:val="-111622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kein Religionsunterricht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Staatsangehörigkeit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308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3794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 </w:t>
            </w:r>
            <w:sdt>
              <w:sdtPr>
                <w:rPr>
                  <w:sz w:val="24"/>
                  <w:szCs w:val="24"/>
                </w:rPr>
                <w:id w:val="-1907450040"/>
                <w:placeholder>
                  <w:docPart w:val="1706FEB3FF7245F1A082F6B6B81593D2"/>
                </w:placeholder>
                <w:showingPlcHdr/>
              </w:sdtPr>
              <w:sdtEndPr/>
              <w:sdtContent>
                <w:r w:rsidR="00790F37">
                  <w:rPr>
                    <w:rStyle w:val="Platzhaltertext"/>
                  </w:rPr>
                  <w:t>Staatsangehörigkeit</w:t>
                </w:r>
              </w:sdtContent>
            </w:sdt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Staatsangehörigkeit</w:t>
            </w:r>
            <w:r>
              <w:rPr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(</w:t>
            </w:r>
            <w:r w:rsidRPr="007951EA">
              <w:rPr>
                <w:sz w:val="20"/>
                <w:szCs w:val="20"/>
              </w:rPr>
              <w:t>falls vorhanden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379" w:type="dxa"/>
            <w:vAlign w:val="center"/>
          </w:tcPr>
          <w:p w:rsidR="00790F37" w:rsidRPr="007951EA" w:rsidRDefault="006C6AB1" w:rsidP="007270C5">
            <w:pPr>
              <w:rPr>
                <w:sz w:val="20"/>
                <w:szCs w:val="20"/>
              </w:rPr>
            </w:pPr>
            <w:sdt>
              <w:sdtPr>
                <w:rPr>
                  <w:sz w:val="24"/>
                  <w:szCs w:val="24"/>
                </w:rPr>
                <w:id w:val="-713501366"/>
                <w:placeholder>
                  <w:docPart w:val="BC074754F2CA468796D1169A510FF58E"/>
                </w:placeholder>
                <w:showingPlcHdr/>
              </w:sdtPr>
              <w:sdtEndPr/>
              <w:sdtContent>
                <w:r w:rsidR="00790F37">
                  <w:rPr>
                    <w:rStyle w:val="Platzhaltertext"/>
                  </w:rPr>
                  <w:t>2. Staatsangehörigkeit</w:t>
                </w:r>
              </w:sdtContent>
            </w:sdt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Muttersprache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36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-72113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Masernschutz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088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</w:t>
            </w:r>
            <w:sdt>
              <w:sdtPr>
                <w:rPr>
                  <w:sz w:val="24"/>
                  <w:szCs w:val="24"/>
                </w:rPr>
                <w:id w:val="46670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Nachweis erbracht </w:t>
            </w:r>
            <w:r w:rsidRPr="00D34E14">
              <w:rPr>
                <w:sz w:val="20"/>
                <w:szCs w:val="20"/>
              </w:rPr>
              <w:t>(wird von der Schule ausgefüllt)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46372528"/>
                <w:lock w:val="conten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 </w:t>
            </w:r>
            <w:sdt>
              <w:sdtPr>
                <w:rPr>
                  <w:sz w:val="24"/>
                  <w:szCs w:val="24"/>
                </w:rPr>
                <w:id w:val="-28219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besuchter Kindergarten</w:t>
            </w:r>
          </w:p>
        </w:tc>
        <w:sdt>
          <w:sdtPr>
            <w:rPr>
              <w:sz w:val="24"/>
              <w:szCs w:val="24"/>
            </w:rPr>
            <w:id w:val="1768189072"/>
            <w:placeholder>
              <w:docPart w:val="F92C8ADA8E9B4212B85AA25ED5C19BED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Name Kindergarten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39504577"/>
            <w:placeholder>
              <w:docPart w:val="26A97511BEBC4313B4C62E086D6DC2A9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Ort Kindergarten</w:t>
                </w:r>
                <w:r w:rsidRPr="0041140D">
                  <w:rPr>
                    <w:rStyle w:val="Platzhaltertext"/>
                  </w:rPr>
                  <w:t>.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Möchte in Klasse mit:</w:t>
            </w:r>
          </w:p>
        </w:tc>
        <w:sdt>
          <w:sdtPr>
            <w:rPr>
              <w:sz w:val="24"/>
              <w:szCs w:val="24"/>
            </w:rPr>
            <w:id w:val="299884661"/>
            <w:placeholder>
              <w:docPart w:val="1555D4A92BD14F8D83ACBF9B87555B63"/>
            </w:placeholder>
            <w:showingPlcHdr/>
          </w:sdtPr>
          <w:sdtEndPr/>
          <w:sdtContent>
            <w:tc>
              <w:tcPr>
                <w:tcW w:w="6379" w:type="dxa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Bitte nur einen Wunsch angeben (Vor- und Nachname)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Ganztagesklasse</w:t>
            </w:r>
          </w:p>
        </w:tc>
        <w:tc>
          <w:tcPr>
            <w:tcW w:w="6379" w:type="dxa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14048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erwünscht              </w:t>
            </w:r>
            <w:sdt>
              <w:sdtPr>
                <w:rPr>
                  <w:sz w:val="24"/>
                  <w:szCs w:val="24"/>
                </w:rPr>
                <w:id w:val="994758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nicht erwünscht   </w:t>
            </w:r>
          </w:p>
        </w:tc>
      </w:tr>
    </w:tbl>
    <w:p w:rsidR="00790F37" w:rsidRPr="00AA2B43" w:rsidRDefault="00790F37" w:rsidP="00790F37">
      <w:pPr>
        <w:spacing w:after="0"/>
        <w:rPr>
          <w:sz w:val="24"/>
          <w:szCs w:val="24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70"/>
        <w:gridCol w:w="1574"/>
        <w:gridCol w:w="1497"/>
        <w:gridCol w:w="3147"/>
        <w:gridCol w:w="176"/>
      </w:tblGrid>
      <w:tr w:rsidR="00790F37" w:rsidTr="007270C5">
        <w:tc>
          <w:tcPr>
            <w:tcW w:w="9464" w:type="dxa"/>
            <w:gridSpan w:val="5"/>
            <w:vAlign w:val="center"/>
          </w:tcPr>
          <w:p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Elterndaten</w:t>
            </w:r>
          </w:p>
        </w:tc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  <w:gridSpan w:val="2"/>
            <w:vAlign w:val="center"/>
          </w:tcPr>
          <w:p w:rsidR="00790F37" w:rsidRPr="00756989" w:rsidRDefault="00790F37" w:rsidP="007270C5">
            <w:pPr>
              <w:rPr>
                <w:sz w:val="24"/>
                <w:szCs w:val="24"/>
              </w:rPr>
            </w:pPr>
            <w:r w:rsidRPr="0075698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  <w:tc>
          <w:tcPr>
            <w:tcW w:w="3323" w:type="dxa"/>
            <w:gridSpan w:val="2"/>
            <w:vAlign w:val="center"/>
          </w:tcPr>
          <w:p w:rsidR="00790F37" w:rsidRPr="00756989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5698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Zuname</w:t>
            </w:r>
          </w:p>
        </w:tc>
        <w:sdt>
          <w:sdtPr>
            <w:rPr>
              <w:sz w:val="24"/>
              <w:szCs w:val="24"/>
            </w:rPr>
            <w:id w:val="-1078669733"/>
            <w:placeholder>
              <w:docPart w:val="F4791FF884A349539FD21FBCB281643A"/>
            </w:placeholder>
            <w:showingPlcHdr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Zuname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106855852"/>
            <w:placeholder>
              <w:docPart w:val="C742869C05BA4651BAA9FAAF020243D6"/>
            </w:placeholder>
            <w:showingPlcHdr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Zuname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Vorname</w:t>
            </w:r>
          </w:p>
        </w:tc>
        <w:sdt>
          <w:sdtPr>
            <w:rPr>
              <w:sz w:val="24"/>
              <w:szCs w:val="24"/>
            </w:rPr>
            <w:id w:val="-229617655"/>
            <w:placeholder>
              <w:docPart w:val="9277E26EB34A4BC2B024FA1293333198"/>
            </w:placeholder>
            <w:showingPlcHdr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Vorname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498965942"/>
            <w:placeholder>
              <w:docPart w:val="FEBDCAEBD4F94CB2B89922EF6985DC81"/>
            </w:placeholder>
            <w:showingPlcHdr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Vorname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Sorgerecht</w:t>
            </w:r>
          </w:p>
        </w:tc>
        <w:sdt>
          <w:sdtPr>
            <w:rPr>
              <w:sz w:val="24"/>
              <w:szCs w:val="24"/>
            </w:rPr>
            <w:id w:val="-2141635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40761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3071" w:type="dxa"/>
            <w:gridSpan w:val="2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6903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</w:t>
            </w:r>
            <w:sdt>
              <w:sdtPr>
                <w:rPr>
                  <w:sz w:val="24"/>
                  <w:szCs w:val="24"/>
                </w:rPr>
                <w:id w:val="79842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  <w:tc>
          <w:tcPr>
            <w:tcW w:w="3323" w:type="dxa"/>
            <w:gridSpan w:val="2"/>
            <w:vAlign w:val="center"/>
          </w:tcPr>
          <w:p w:rsidR="00790F37" w:rsidRDefault="006C6AB1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9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</w:t>
            </w:r>
            <w:sdt>
              <w:sdtPr>
                <w:rPr>
                  <w:sz w:val="24"/>
                  <w:szCs w:val="24"/>
                </w:rPr>
                <w:id w:val="75710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:rsidTr="007270C5"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Straße/Hausnummer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sdt>
          <w:sdtPr>
            <w:rPr>
              <w:sz w:val="24"/>
              <w:szCs w:val="24"/>
            </w:rPr>
            <w:id w:val="-1696995845"/>
            <w:placeholder>
              <w:docPart w:val="177E77328B6E4031BFF874BF6AD85773"/>
            </w:placeholder>
            <w:showingPlcHdr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 xml:space="preserve">Straße/ Hausnr. 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538936994"/>
            <w:placeholder>
              <w:docPart w:val="A7F35F85F9D74C30915E455243B6D87F"/>
            </w:placeholder>
            <w:showingPlcHdr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 xml:space="preserve">Straße/ Hausnr. </w:t>
                </w:r>
              </w:p>
            </w:tc>
          </w:sdtContent>
        </w:sdt>
      </w:tr>
      <w:tr w:rsidR="00790F37" w:rsidTr="007270C5"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sdt>
          <w:sdtPr>
            <w:rPr>
              <w:sz w:val="24"/>
              <w:szCs w:val="24"/>
            </w:rPr>
            <w:id w:val="1166131598"/>
            <w:placeholder>
              <w:docPart w:val="BFCC636CD54F4795AB8832241C1E5D79"/>
            </w:placeholder>
            <w:showingPlcHdr/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PLZ Wohnort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460106612"/>
            <w:placeholder>
              <w:docPart w:val="C7DA41381A354B54BB6ED58BEC29E2B5"/>
            </w:placeholder>
            <w:showingPlcHdr/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PLZ Wohnort</w:t>
                </w:r>
              </w:p>
            </w:tc>
          </w:sdtContent>
        </w:sdt>
      </w:tr>
      <w:tr w:rsidR="00790F37" w:rsidRPr="00B95BB5" w:rsidTr="007270C5">
        <w:trPr>
          <w:gridAfter w:val="1"/>
          <w:wAfter w:w="176" w:type="dxa"/>
          <w:trHeight w:val="725"/>
        </w:trPr>
        <w:sdt>
          <w:sdtPr>
            <w:rPr>
              <w:sz w:val="24"/>
              <w:szCs w:val="24"/>
            </w:rPr>
            <w:id w:val="-1209102903"/>
            <w:placeholder>
              <w:docPart w:val="3448A6F74041450E8ED6093EAF899C5C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4644" w:type="dxa"/>
                <w:gridSpan w:val="2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790F37" w:rsidRPr="00B95BB5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68321702"/>
            <w:placeholder>
              <w:docPart w:val="660C4A8E36334E5A9C378BEBE9C88163"/>
            </w:placeholder>
            <w:showingPlcHdr/>
          </w:sdtPr>
          <w:sdtEndPr/>
          <w:sdtContent>
            <w:tc>
              <w:tcPr>
                <w:tcW w:w="4644" w:type="dxa"/>
                <w:gridSpan w:val="2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790F37" w:rsidRPr="00B95BB5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Vor- und Nachname</w:t>
                </w:r>
              </w:p>
            </w:tc>
          </w:sdtContent>
        </w:sdt>
      </w:tr>
      <w:tr w:rsidR="00790F37" w:rsidRPr="00B95BB5" w:rsidTr="007270C5">
        <w:trPr>
          <w:trHeight w:val="70"/>
        </w:trPr>
        <w:tc>
          <w:tcPr>
            <w:tcW w:w="946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790F37" w:rsidRPr="00783D95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783D95">
              <w:rPr>
                <w:sz w:val="16"/>
                <w:szCs w:val="16"/>
              </w:rPr>
              <w:t>Datum</w:t>
            </w:r>
            <w:r>
              <w:rPr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sz w:val="16"/>
                <w:szCs w:val="16"/>
              </w:rPr>
              <w:t>Erziehungsberechtigte(r)</w:t>
            </w:r>
          </w:p>
        </w:tc>
      </w:tr>
    </w:tbl>
    <w:p w:rsidR="00790F37" w:rsidRDefault="00790F37" w:rsidP="00790F37">
      <w:pPr>
        <w:rPr>
          <w:sz w:val="24"/>
          <w:szCs w:val="24"/>
        </w:rPr>
      </w:pPr>
    </w:p>
    <w:p w:rsidR="00933879" w:rsidRPr="00933879" w:rsidRDefault="00933879" w:rsidP="00225BD1">
      <w:pPr>
        <w:rPr>
          <w:sz w:val="24"/>
        </w:rPr>
      </w:pPr>
    </w:p>
    <w:sectPr w:rsidR="00933879" w:rsidRPr="00933879" w:rsidSect="005021B6">
      <w:headerReference w:type="default" r:id="rId9"/>
      <w:footerReference w:type="default" r:id="rId10"/>
      <w:pgSz w:w="11906" w:h="16838" w:code="9"/>
      <w:pgMar w:top="1258" w:right="1841" w:bottom="1021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8AF" w:rsidRDefault="00AD18AF" w:rsidP="004F14D9">
      <w:pPr>
        <w:spacing w:after="0" w:line="240" w:lineRule="auto"/>
      </w:pPr>
      <w:r>
        <w:separator/>
      </w:r>
    </w:p>
  </w:endnote>
  <w:endnote w:type="continuationSeparator" w:id="0">
    <w:p w:rsidR="00AD18AF" w:rsidRDefault="00AD18AF" w:rsidP="004F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99"/>
      <w:gridCol w:w="2783"/>
      <w:gridCol w:w="3065"/>
    </w:tblGrid>
    <w:tr w:rsidR="00E15DD5" w:rsidRPr="00225BD1" w:rsidTr="00E15DD5">
      <w:tc>
        <w:tcPr>
          <w:tcW w:w="2904" w:type="dxa"/>
        </w:tcPr>
        <w:p w:rsidR="00E15DD5" w:rsidRDefault="00E15DD5" w:rsidP="0028090A">
          <w:pPr>
            <w:spacing w:line="276" w:lineRule="auto"/>
            <w:rPr>
              <w:rFonts w:ascii="Arial" w:hAnsi="Arial" w:cs="Arial"/>
              <w:b/>
              <w:sz w:val="16"/>
            </w:rPr>
          </w:pPr>
          <w:r w:rsidRPr="00225BD1">
            <w:rPr>
              <w:rFonts w:ascii="Arial" w:hAnsi="Arial" w:cs="Arial"/>
              <w:b/>
              <w:sz w:val="16"/>
            </w:rPr>
            <w:t xml:space="preserve">GMS </w:t>
          </w:r>
          <w:r w:rsidR="00933879">
            <w:rPr>
              <w:rFonts w:ascii="Arial" w:hAnsi="Arial" w:cs="Arial"/>
              <w:b/>
              <w:sz w:val="16"/>
            </w:rPr>
            <w:t>am Sonnenfeld</w:t>
          </w: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Oberriexinger Str. 33</w:t>
          </w: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74343 Sachsenheim</w:t>
          </w:r>
        </w:p>
      </w:tc>
      <w:tc>
        <w:tcPr>
          <w:tcW w:w="2892" w:type="dxa"/>
        </w:tcPr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Telefon: 07147/9604-100</w:t>
          </w: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Telefax: 07147/9604-110</w:t>
          </w:r>
        </w:p>
      </w:tc>
      <w:tc>
        <w:tcPr>
          <w:tcW w:w="3067" w:type="dxa"/>
        </w:tcPr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:rsidR="00E15DD5" w:rsidRPr="00225BD1" w:rsidRDefault="006C6AB1" w:rsidP="0028090A">
          <w:pPr>
            <w:spacing w:line="276" w:lineRule="auto"/>
            <w:rPr>
              <w:rFonts w:ascii="Arial" w:hAnsi="Arial" w:cs="Arial"/>
              <w:sz w:val="16"/>
            </w:rPr>
          </w:pPr>
          <w:hyperlink r:id="rId1" w:history="1">
            <w:r w:rsidR="00E15DD5" w:rsidRPr="00225BD1">
              <w:rPr>
                <w:rFonts w:ascii="Arial" w:hAnsi="Arial" w:cs="Arial"/>
                <w:sz w:val="16"/>
              </w:rPr>
              <w:t>gemeinschaftsschule@sachsenheim.de</w:t>
            </w:r>
          </w:hyperlink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www.gms-sachsenheim.de</w:t>
          </w:r>
        </w:p>
      </w:tc>
    </w:tr>
  </w:tbl>
  <w:sdt>
    <w:sdtPr>
      <w:id w:val="1155348294"/>
      <w:docPartObj>
        <w:docPartGallery w:val="Page Numbers (Bottom of Page)"/>
        <w:docPartUnique/>
      </w:docPartObj>
    </w:sdtPr>
    <w:sdtEndPr/>
    <w:sdtContent>
      <w:p w:rsidR="00E15DD5" w:rsidRDefault="00E15DD5" w:rsidP="00E15DD5">
        <w:pPr>
          <w:pStyle w:val="Fuzeile"/>
          <w:ind w:right="-71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532">
          <w:rPr>
            <w:noProof/>
          </w:rPr>
          <w:t>1</w:t>
        </w:r>
        <w:r>
          <w:fldChar w:fldCharType="end"/>
        </w:r>
      </w:p>
    </w:sdtContent>
  </w:sdt>
  <w:p w:rsidR="00B35A9A" w:rsidRDefault="006C6A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8AF" w:rsidRDefault="00AD18AF" w:rsidP="004F14D9">
      <w:pPr>
        <w:spacing w:after="0" w:line="240" w:lineRule="auto"/>
      </w:pPr>
      <w:r>
        <w:separator/>
      </w:r>
    </w:p>
  </w:footnote>
  <w:footnote w:type="continuationSeparator" w:id="0">
    <w:p w:rsidR="00AD18AF" w:rsidRDefault="00AD18AF" w:rsidP="004F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33" w:rsidRDefault="0038162F" w:rsidP="005021B6">
    <w:pPr>
      <w:pStyle w:val="Kopfzeile"/>
      <w:tabs>
        <w:tab w:val="clear" w:pos="4536"/>
        <w:tab w:val="clear" w:pos="9072"/>
        <w:tab w:val="right" w:pos="864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F30CCDF" wp14:editId="2E305251">
          <wp:simplePos x="0" y="0"/>
          <wp:positionH relativeFrom="column">
            <wp:posOffset>4114800</wp:posOffset>
          </wp:positionH>
          <wp:positionV relativeFrom="paragraph">
            <wp:posOffset>-145415</wp:posOffset>
          </wp:positionV>
          <wp:extent cx="1459230" cy="601980"/>
          <wp:effectExtent l="0" t="0" r="7620" b="7620"/>
          <wp:wrapTight wrapText="bothSides">
            <wp:wrapPolygon edited="0">
              <wp:start x="0" y="0"/>
              <wp:lineTo x="0" y="21190"/>
              <wp:lineTo x="21431" y="21190"/>
              <wp:lineTo x="21431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S am Sonnenfeld_que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2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1B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56D16"/>
    <w:multiLevelType w:val="hybridMultilevel"/>
    <w:tmpl w:val="E23A48A4"/>
    <w:lvl w:ilvl="0" w:tplc="1DDC066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37"/>
    <w:rsid w:val="00004678"/>
    <w:rsid w:val="000933B0"/>
    <w:rsid w:val="000B60D3"/>
    <w:rsid w:val="000C3E88"/>
    <w:rsid w:val="00182E40"/>
    <w:rsid w:val="00182FA8"/>
    <w:rsid w:val="00185101"/>
    <w:rsid w:val="00185830"/>
    <w:rsid w:val="00225BD1"/>
    <w:rsid w:val="00236517"/>
    <w:rsid w:val="00254E60"/>
    <w:rsid w:val="00314A0D"/>
    <w:rsid w:val="003434AF"/>
    <w:rsid w:val="00370539"/>
    <w:rsid w:val="0038162F"/>
    <w:rsid w:val="0039007B"/>
    <w:rsid w:val="00393E49"/>
    <w:rsid w:val="003C5C6E"/>
    <w:rsid w:val="003E25D8"/>
    <w:rsid w:val="0040733F"/>
    <w:rsid w:val="004235CC"/>
    <w:rsid w:val="0046288F"/>
    <w:rsid w:val="004D3E62"/>
    <w:rsid w:val="004F14D9"/>
    <w:rsid w:val="005021B6"/>
    <w:rsid w:val="005274FD"/>
    <w:rsid w:val="005D6912"/>
    <w:rsid w:val="006068EC"/>
    <w:rsid w:val="006275BA"/>
    <w:rsid w:val="006468AA"/>
    <w:rsid w:val="00687087"/>
    <w:rsid w:val="00695BEA"/>
    <w:rsid w:val="006B301F"/>
    <w:rsid w:val="006C6AB1"/>
    <w:rsid w:val="006F43AC"/>
    <w:rsid w:val="0073776D"/>
    <w:rsid w:val="00760233"/>
    <w:rsid w:val="00763B7A"/>
    <w:rsid w:val="00776294"/>
    <w:rsid w:val="00790F37"/>
    <w:rsid w:val="007B34C8"/>
    <w:rsid w:val="007C213B"/>
    <w:rsid w:val="008332C9"/>
    <w:rsid w:val="00865E63"/>
    <w:rsid w:val="008755DA"/>
    <w:rsid w:val="008B061B"/>
    <w:rsid w:val="0090512C"/>
    <w:rsid w:val="00933879"/>
    <w:rsid w:val="00934290"/>
    <w:rsid w:val="009543A9"/>
    <w:rsid w:val="00962F61"/>
    <w:rsid w:val="00996D29"/>
    <w:rsid w:val="00AA0C12"/>
    <w:rsid w:val="00AD18AF"/>
    <w:rsid w:val="00AD77E7"/>
    <w:rsid w:val="00AE6560"/>
    <w:rsid w:val="00B241D9"/>
    <w:rsid w:val="00B90E2A"/>
    <w:rsid w:val="00BD441F"/>
    <w:rsid w:val="00BD4529"/>
    <w:rsid w:val="00BE621C"/>
    <w:rsid w:val="00BF50FA"/>
    <w:rsid w:val="00C07532"/>
    <w:rsid w:val="00C90243"/>
    <w:rsid w:val="00CA2D63"/>
    <w:rsid w:val="00CD40AC"/>
    <w:rsid w:val="00D14E66"/>
    <w:rsid w:val="00DA2754"/>
    <w:rsid w:val="00E15DD5"/>
    <w:rsid w:val="00E521B1"/>
    <w:rsid w:val="00E6336F"/>
    <w:rsid w:val="00E73ABA"/>
    <w:rsid w:val="00F16F33"/>
    <w:rsid w:val="00F9398C"/>
    <w:rsid w:val="00FE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97AE22FD-979B-4515-899E-EBB59766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4D9"/>
  </w:style>
  <w:style w:type="paragraph" w:styleId="Fuzeile">
    <w:name w:val="footer"/>
    <w:basedOn w:val="Standard"/>
    <w:link w:val="Fu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4D9"/>
  </w:style>
  <w:style w:type="table" w:styleId="Tabellenraster">
    <w:name w:val="Table Grid"/>
    <w:basedOn w:val="NormaleTabelle"/>
    <w:uiPriority w:val="59"/>
    <w:rsid w:val="004F1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BD1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68A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96D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6D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6D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6D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6D29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76294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76294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90F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9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meinschaftsschule@sachsenheim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ktorat@gms-sachsenheim.schule.bw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dietrich\Documents\Benutzerdefinierte%20Office-Vorlagen\Arbeits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C5B8403104A4B5598628B2B8143E0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717FE7-D2C7-446D-A3AD-6B21F088ED39}"/>
      </w:docPartPr>
      <w:docPartBody>
        <w:p w:rsidR="001F2545" w:rsidRDefault="00655227" w:rsidP="00655227">
          <w:pPr>
            <w:pStyle w:val="8C5B8403104A4B5598628B2B8143E0422"/>
          </w:pPr>
          <w:r w:rsidRPr="004230B6">
            <w:rPr>
              <w:rStyle w:val="Platzhaltertext"/>
              <w:b/>
            </w:rPr>
            <w:t>Zuname</w:t>
          </w:r>
        </w:p>
      </w:docPartBody>
    </w:docPart>
    <w:docPart>
      <w:docPartPr>
        <w:name w:val="3E27E5F9314A4F6F8F2BDBBEBC3362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74F831-47A6-4B7A-AAD7-F5C4D546EB0D}"/>
      </w:docPartPr>
      <w:docPartBody>
        <w:p w:rsidR="001F2545" w:rsidRDefault="00655227" w:rsidP="00655227">
          <w:pPr>
            <w:pStyle w:val="3E27E5F9314A4F6F8F2BDBBEBC33625F2"/>
          </w:pPr>
          <w:r w:rsidRPr="004230B6">
            <w:rPr>
              <w:rStyle w:val="Platzhaltertext"/>
              <w:b/>
            </w:rPr>
            <w:t>Vorname</w:t>
          </w:r>
        </w:p>
      </w:docPartBody>
    </w:docPart>
    <w:docPart>
      <w:docPartPr>
        <w:name w:val="DC79199911724AA293F73A6EA49A95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1169F-3356-4636-B0A3-64E49B5F0E83}"/>
      </w:docPartPr>
      <w:docPartBody>
        <w:p w:rsidR="001F2545" w:rsidRDefault="00B479C7" w:rsidP="00B479C7">
          <w:pPr>
            <w:pStyle w:val="DC79199911724AA293F73A6EA49A957B"/>
          </w:pPr>
          <w:r w:rsidRPr="003F2607">
            <w:rPr>
              <w:rStyle w:val="Platzhaltertext"/>
              <w:b/>
            </w:rPr>
            <w:t>Geburtsdatum</w:t>
          </w:r>
        </w:p>
      </w:docPartBody>
    </w:docPart>
    <w:docPart>
      <w:docPartPr>
        <w:name w:val="C479D8A64C46451CA5470535CF94C2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4B3A2E-81A4-4177-A217-FF50E7C948F4}"/>
      </w:docPartPr>
      <w:docPartBody>
        <w:p w:rsidR="001F2545" w:rsidRDefault="00655227" w:rsidP="00655227">
          <w:pPr>
            <w:pStyle w:val="C479D8A64C46451CA5470535CF94C2EF2"/>
          </w:pPr>
          <w:r w:rsidRPr="00580ABB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18055CB007E042F989941717354240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90D710-F59A-4BBF-BB67-7B1937F299AA}"/>
      </w:docPartPr>
      <w:docPartBody>
        <w:p w:rsidR="001F2545" w:rsidRDefault="00655227" w:rsidP="00655227">
          <w:pPr>
            <w:pStyle w:val="18055CB007E042F989941717354240F62"/>
          </w:pPr>
          <w:r>
            <w:rPr>
              <w:rStyle w:val="Platzhaltertext"/>
            </w:rPr>
            <w:t>Geburtsort</w:t>
          </w:r>
        </w:p>
      </w:docPartBody>
    </w:docPart>
    <w:docPart>
      <w:docPartPr>
        <w:name w:val="D315926499FD4AE6A8029DD1B165FD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F3602A-8C0F-4958-A1FF-13D439D6A8B9}"/>
      </w:docPartPr>
      <w:docPartBody>
        <w:p w:rsidR="001F2545" w:rsidRDefault="00655227" w:rsidP="00655227">
          <w:pPr>
            <w:pStyle w:val="D315926499FD4AE6A8029DD1B165FD692"/>
          </w:pPr>
          <w:r>
            <w:rPr>
              <w:rStyle w:val="Platzhaltertext"/>
            </w:rPr>
            <w:t>Geburtsland</w:t>
          </w:r>
        </w:p>
      </w:docPartBody>
    </w:docPart>
    <w:docPart>
      <w:docPartPr>
        <w:name w:val="10AB2E52FAD24DB98AAF12281FD4C4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40D8C6-110F-43B8-A8AF-6652818564EB}"/>
      </w:docPartPr>
      <w:docPartBody>
        <w:p w:rsidR="001F2545" w:rsidRDefault="00655227" w:rsidP="00655227">
          <w:pPr>
            <w:pStyle w:val="10AB2E52FAD24DB98AAF12281FD4C47F2"/>
          </w:pPr>
          <w:r>
            <w:rPr>
              <w:rStyle w:val="Platzhaltertext"/>
            </w:rPr>
            <w:t>Straße , Hausnummer</w:t>
          </w:r>
          <w:r w:rsidRPr="00EB6049">
            <w:rPr>
              <w:rStyle w:val="Platzhaltertext"/>
            </w:rPr>
            <w:t>.</w:t>
          </w:r>
        </w:p>
      </w:docPartBody>
    </w:docPart>
    <w:docPart>
      <w:docPartPr>
        <w:name w:val="E8A91782B9A1427EB9073434416C0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8F9476-C204-485E-86CA-3B1C81157FA8}"/>
      </w:docPartPr>
      <w:docPartBody>
        <w:p w:rsidR="001F2545" w:rsidRDefault="00655227" w:rsidP="00655227">
          <w:pPr>
            <w:pStyle w:val="E8A91782B9A1427EB9073434416C06752"/>
          </w:pPr>
          <w:r>
            <w:rPr>
              <w:rStyle w:val="Platzhaltertext"/>
            </w:rPr>
            <w:t>PLZ  Wohnort</w:t>
          </w:r>
        </w:p>
      </w:docPartBody>
    </w:docPart>
    <w:docPart>
      <w:docPartPr>
        <w:name w:val="C916D16A4B73424FA27848BE2364FA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05BF8D-C017-49F5-BA49-BDB503B2B294}"/>
      </w:docPartPr>
      <w:docPartBody>
        <w:p w:rsidR="001F2545" w:rsidRDefault="00655227" w:rsidP="00655227">
          <w:pPr>
            <w:pStyle w:val="C916D16A4B73424FA27848BE2364FA042"/>
          </w:pPr>
          <w:r>
            <w:rPr>
              <w:rStyle w:val="Platzhaltertext"/>
            </w:rPr>
            <w:t>Teilort</w:t>
          </w:r>
        </w:p>
      </w:docPartBody>
    </w:docPart>
    <w:docPart>
      <w:docPartPr>
        <w:name w:val="380A6C8DFE264F32BA769EF84930CF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74EE9E-7A1D-414B-9312-9CA89DF3AEA4}"/>
      </w:docPartPr>
      <w:docPartBody>
        <w:p w:rsidR="001F2545" w:rsidRDefault="00655227" w:rsidP="00655227">
          <w:pPr>
            <w:pStyle w:val="380A6C8DFE264F32BA769EF84930CF212"/>
          </w:pPr>
          <w:r>
            <w:rPr>
              <w:rStyle w:val="Platzhaltertext"/>
            </w:rPr>
            <w:t>Festnetz</w:t>
          </w:r>
        </w:p>
      </w:docPartBody>
    </w:docPart>
    <w:docPart>
      <w:docPartPr>
        <w:name w:val="89C18C8FC7CB4BDF8A5FDF02718BF8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4C8D13-605E-4212-8CEB-F8D35C88021D}"/>
      </w:docPartPr>
      <w:docPartBody>
        <w:p w:rsidR="001F2545" w:rsidRDefault="00655227" w:rsidP="00655227">
          <w:pPr>
            <w:pStyle w:val="89C18C8FC7CB4BDF8A5FDF02718BF8392"/>
          </w:pPr>
          <w:r>
            <w:rPr>
              <w:rStyle w:val="Platzhaltertext"/>
            </w:rPr>
            <w:t>Handynr. Mutter</w:t>
          </w:r>
        </w:p>
      </w:docPartBody>
    </w:docPart>
    <w:docPart>
      <w:docPartPr>
        <w:name w:val="27B5E4379211427C825F75D394AF89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1962F2-24B3-45ED-BC2A-BF574FDCE7A9}"/>
      </w:docPartPr>
      <w:docPartBody>
        <w:p w:rsidR="001F2545" w:rsidRDefault="00655227" w:rsidP="00655227">
          <w:pPr>
            <w:pStyle w:val="27B5E4379211427C825F75D394AF893C2"/>
          </w:pPr>
          <w:r>
            <w:rPr>
              <w:rStyle w:val="Platzhaltertext"/>
            </w:rPr>
            <w:t>Handynr. Vater</w:t>
          </w:r>
        </w:p>
      </w:docPartBody>
    </w:docPart>
    <w:docPart>
      <w:docPartPr>
        <w:name w:val="B6593337B627439383586B0BFE9E9E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F60A44-4087-4BC7-809C-0B72361F5C04}"/>
      </w:docPartPr>
      <w:docPartBody>
        <w:p w:rsidR="001F2545" w:rsidRDefault="00655227" w:rsidP="00655227">
          <w:pPr>
            <w:pStyle w:val="B6593337B627439383586B0BFE9E9EE82"/>
          </w:pPr>
          <w:r>
            <w:rPr>
              <w:rStyle w:val="Platzhaltertext"/>
            </w:rPr>
            <w:t>Nottelefon</w:t>
          </w:r>
          <w:r w:rsidRPr="00EB6049">
            <w:rPr>
              <w:rStyle w:val="Platzhaltertext"/>
            </w:rPr>
            <w:t>.</w:t>
          </w:r>
        </w:p>
      </w:docPartBody>
    </w:docPart>
    <w:docPart>
      <w:docPartPr>
        <w:name w:val="1706FEB3FF7245F1A082F6B6B81593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31797A-229A-4740-885D-710997295775}"/>
      </w:docPartPr>
      <w:docPartBody>
        <w:p w:rsidR="001F2545" w:rsidRDefault="00655227" w:rsidP="00655227">
          <w:pPr>
            <w:pStyle w:val="1706FEB3FF7245F1A082F6B6B81593D22"/>
          </w:pPr>
          <w:r>
            <w:rPr>
              <w:rStyle w:val="Platzhaltertext"/>
            </w:rPr>
            <w:t>Staatsangehörigkeit</w:t>
          </w:r>
        </w:p>
      </w:docPartBody>
    </w:docPart>
    <w:docPart>
      <w:docPartPr>
        <w:name w:val="BC074754F2CA468796D1169A510FF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68DFA-5EB7-4D26-B016-45FE771E04C8}"/>
      </w:docPartPr>
      <w:docPartBody>
        <w:p w:rsidR="001F2545" w:rsidRDefault="00655227" w:rsidP="00655227">
          <w:pPr>
            <w:pStyle w:val="BC074754F2CA468796D1169A510FF58E2"/>
          </w:pPr>
          <w:r>
            <w:rPr>
              <w:rStyle w:val="Platzhaltertext"/>
            </w:rPr>
            <w:t>2. Staatsangehörigkeit</w:t>
          </w:r>
        </w:p>
      </w:docPartBody>
    </w:docPart>
    <w:docPart>
      <w:docPartPr>
        <w:name w:val="06E99C8CC54847909F55F6696CE850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D9C080-12E1-4156-99F1-82212BEA2882}"/>
      </w:docPartPr>
      <w:docPartBody>
        <w:p w:rsidR="00817859" w:rsidRDefault="00655227" w:rsidP="00655227">
          <w:pPr>
            <w:pStyle w:val="06E99C8CC54847909F55F6696CE8505B1"/>
          </w:pPr>
          <w:r>
            <w:rPr>
              <w:rStyle w:val="Platzhaltertext"/>
            </w:rPr>
            <w:t>E-Mailadresse</w:t>
          </w:r>
        </w:p>
      </w:docPartBody>
    </w:docPart>
    <w:docPart>
      <w:docPartPr>
        <w:name w:val="1FCEA0D6634C47E3AD147869DC7A2F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7426EF-CAFC-405C-9385-3F1E55225262}"/>
      </w:docPartPr>
      <w:docPartBody>
        <w:p w:rsidR="00817859" w:rsidRDefault="00655227" w:rsidP="00655227">
          <w:pPr>
            <w:pStyle w:val="1FCEA0D6634C47E3AD147869DC7A2F151"/>
          </w:pPr>
          <w:r>
            <w:rPr>
              <w:rStyle w:val="Platzhaltertext"/>
            </w:rPr>
            <w:t>E-Mailadresse</w:t>
          </w:r>
        </w:p>
      </w:docPartBody>
    </w:docPart>
    <w:docPart>
      <w:docPartPr>
        <w:name w:val="F92C8ADA8E9B4212B85AA25ED5C19B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B93C89-EF35-45AE-8FF0-1DF07A6B4EA2}"/>
      </w:docPartPr>
      <w:docPartBody>
        <w:p w:rsidR="00817859" w:rsidRDefault="00655227" w:rsidP="00655227">
          <w:pPr>
            <w:pStyle w:val="F92C8ADA8E9B4212B85AA25ED5C19BED1"/>
          </w:pPr>
          <w:r>
            <w:rPr>
              <w:rStyle w:val="Platzhaltertext"/>
            </w:rPr>
            <w:t>Name Kindergarten</w:t>
          </w:r>
        </w:p>
      </w:docPartBody>
    </w:docPart>
    <w:docPart>
      <w:docPartPr>
        <w:name w:val="26A97511BEBC4313B4C62E086D6DC2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2A835B-42ED-4EAC-AF29-0A52B505D909}"/>
      </w:docPartPr>
      <w:docPartBody>
        <w:p w:rsidR="00817859" w:rsidRDefault="00655227" w:rsidP="00655227">
          <w:pPr>
            <w:pStyle w:val="26A97511BEBC4313B4C62E086D6DC2A91"/>
          </w:pPr>
          <w:r>
            <w:rPr>
              <w:rStyle w:val="Platzhaltertext"/>
            </w:rPr>
            <w:t>Ort Kindergarten</w:t>
          </w:r>
          <w:r w:rsidRPr="0041140D">
            <w:rPr>
              <w:rStyle w:val="Platzhaltertext"/>
            </w:rPr>
            <w:t>.</w:t>
          </w:r>
        </w:p>
      </w:docPartBody>
    </w:docPart>
    <w:docPart>
      <w:docPartPr>
        <w:name w:val="1555D4A92BD14F8D83ACBF9B87555B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5390AD-788F-4287-ABBA-20EFA9E7A4DD}"/>
      </w:docPartPr>
      <w:docPartBody>
        <w:p w:rsidR="00817859" w:rsidRDefault="00655227" w:rsidP="00655227">
          <w:pPr>
            <w:pStyle w:val="1555D4A92BD14F8D83ACBF9B87555B631"/>
          </w:pPr>
          <w:r>
            <w:rPr>
              <w:rStyle w:val="Platzhaltertext"/>
            </w:rPr>
            <w:t>Bitte nur einen Wunsch angeben (Vor- und Nachname)</w:t>
          </w:r>
        </w:p>
      </w:docPartBody>
    </w:docPart>
    <w:docPart>
      <w:docPartPr>
        <w:name w:val="F4791FF884A349539FD21FBCB28164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A7554D-5874-4165-A845-A10EB061E448}"/>
      </w:docPartPr>
      <w:docPartBody>
        <w:p w:rsidR="00817859" w:rsidRDefault="00655227" w:rsidP="00655227">
          <w:pPr>
            <w:pStyle w:val="F4791FF884A349539FD21FBCB281643A1"/>
          </w:pPr>
          <w:r>
            <w:rPr>
              <w:rStyle w:val="Platzhaltertext"/>
            </w:rPr>
            <w:t>Zuname</w:t>
          </w:r>
        </w:p>
      </w:docPartBody>
    </w:docPart>
    <w:docPart>
      <w:docPartPr>
        <w:name w:val="C742869C05BA4651BAA9FAAF020243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2D832A-15C3-4F27-BC93-E7E57A745C65}"/>
      </w:docPartPr>
      <w:docPartBody>
        <w:p w:rsidR="00817859" w:rsidRDefault="00655227" w:rsidP="00655227">
          <w:pPr>
            <w:pStyle w:val="C742869C05BA4651BAA9FAAF020243D61"/>
          </w:pPr>
          <w:r>
            <w:rPr>
              <w:rStyle w:val="Platzhaltertext"/>
            </w:rPr>
            <w:t>Zuname</w:t>
          </w:r>
        </w:p>
      </w:docPartBody>
    </w:docPart>
    <w:docPart>
      <w:docPartPr>
        <w:name w:val="9277E26EB34A4BC2B024FA1293333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8EBB9-0B43-4215-92C4-8125EA690794}"/>
      </w:docPartPr>
      <w:docPartBody>
        <w:p w:rsidR="00817859" w:rsidRDefault="00655227" w:rsidP="00655227">
          <w:pPr>
            <w:pStyle w:val="9277E26EB34A4BC2B024FA12933331981"/>
          </w:pPr>
          <w:r>
            <w:rPr>
              <w:rStyle w:val="Platzhaltertext"/>
            </w:rPr>
            <w:t>Vorname</w:t>
          </w:r>
        </w:p>
      </w:docPartBody>
    </w:docPart>
    <w:docPart>
      <w:docPartPr>
        <w:name w:val="FEBDCAEBD4F94CB2B89922EF6985DC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BE2B70-7EDE-4079-A5F9-A8767C5A80B5}"/>
      </w:docPartPr>
      <w:docPartBody>
        <w:p w:rsidR="00817859" w:rsidRDefault="00655227" w:rsidP="00655227">
          <w:pPr>
            <w:pStyle w:val="FEBDCAEBD4F94CB2B89922EF6985DC811"/>
          </w:pPr>
          <w:r>
            <w:rPr>
              <w:rStyle w:val="Platzhaltertext"/>
            </w:rPr>
            <w:t>Vorname</w:t>
          </w:r>
        </w:p>
      </w:docPartBody>
    </w:docPart>
    <w:docPart>
      <w:docPartPr>
        <w:name w:val="177E77328B6E4031BFF874BF6AD857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CBB3CB-B6B5-40E8-B552-2A980AE3A34D}"/>
      </w:docPartPr>
      <w:docPartBody>
        <w:p w:rsidR="00817859" w:rsidRDefault="00655227" w:rsidP="00655227">
          <w:pPr>
            <w:pStyle w:val="177E77328B6E4031BFF874BF6AD857731"/>
          </w:pPr>
          <w:r>
            <w:rPr>
              <w:rStyle w:val="Platzhaltertext"/>
            </w:rPr>
            <w:t xml:space="preserve">Straße/ Hausnr. </w:t>
          </w:r>
        </w:p>
      </w:docPartBody>
    </w:docPart>
    <w:docPart>
      <w:docPartPr>
        <w:name w:val="A7F35F85F9D74C30915E455243B6D8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31C122-16EC-4C15-8ADA-BDBFACE92602}"/>
      </w:docPartPr>
      <w:docPartBody>
        <w:p w:rsidR="00817859" w:rsidRDefault="00655227" w:rsidP="00655227">
          <w:pPr>
            <w:pStyle w:val="A7F35F85F9D74C30915E455243B6D87F1"/>
          </w:pPr>
          <w:r>
            <w:rPr>
              <w:rStyle w:val="Platzhaltertext"/>
            </w:rPr>
            <w:t xml:space="preserve">Straße/ Hausnr. </w:t>
          </w:r>
        </w:p>
      </w:docPartBody>
    </w:docPart>
    <w:docPart>
      <w:docPartPr>
        <w:name w:val="BFCC636CD54F4795AB8832241C1E5D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47A75A-E877-429D-B5ED-081A7DB9403A}"/>
      </w:docPartPr>
      <w:docPartBody>
        <w:p w:rsidR="00817859" w:rsidRDefault="00655227" w:rsidP="00655227">
          <w:pPr>
            <w:pStyle w:val="BFCC636CD54F4795AB8832241C1E5D791"/>
          </w:pPr>
          <w:r>
            <w:rPr>
              <w:rStyle w:val="Platzhaltertext"/>
            </w:rPr>
            <w:t>PLZ Wohnort</w:t>
          </w:r>
        </w:p>
      </w:docPartBody>
    </w:docPart>
    <w:docPart>
      <w:docPartPr>
        <w:name w:val="C7DA41381A354B54BB6ED58BEC29E2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F77C3A-0265-404A-8579-415E05FB289F}"/>
      </w:docPartPr>
      <w:docPartBody>
        <w:p w:rsidR="00817859" w:rsidRDefault="00655227" w:rsidP="00655227">
          <w:pPr>
            <w:pStyle w:val="C7DA41381A354B54BB6ED58BEC29E2B51"/>
          </w:pPr>
          <w:r>
            <w:rPr>
              <w:rStyle w:val="Platzhaltertext"/>
            </w:rPr>
            <w:t>PLZ Wohnort</w:t>
          </w:r>
        </w:p>
      </w:docPartBody>
    </w:docPart>
    <w:docPart>
      <w:docPartPr>
        <w:name w:val="3448A6F74041450E8ED6093EAF899C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BD3948-E751-4415-AF06-5D60452971ED}"/>
      </w:docPartPr>
      <w:docPartBody>
        <w:p w:rsidR="00817859" w:rsidRDefault="00655227" w:rsidP="00655227">
          <w:pPr>
            <w:pStyle w:val="3448A6F74041450E8ED6093EAF899C5C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660C4A8E36334E5A9C378BEBE9C881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0D283D-61AB-4ED4-A05B-40D8F0C199B5}"/>
      </w:docPartPr>
      <w:docPartBody>
        <w:p w:rsidR="00817859" w:rsidRDefault="00655227" w:rsidP="00655227">
          <w:pPr>
            <w:pStyle w:val="660C4A8E36334E5A9C378BEBE9C881631"/>
          </w:pPr>
          <w:r>
            <w:rPr>
              <w:rStyle w:val="Platzhaltertext"/>
            </w:rPr>
            <w:t>Vor- und Nachname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C7"/>
    <w:rsid w:val="001F2545"/>
    <w:rsid w:val="0044298B"/>
    <w:rsid w:val="00655227"/>
    <w:rsid w:val="00817859"/>
    <w:rsid w:val="00B4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5227"/>
    <w:rPr>
      <w:color w:val="808080"/>
    </w:rPr>
  </w:style>
  <w:style w:type="paragraph" w:customStyle="1" w:styleId="CAF3A45ED5FB4CA6949A5CA363D4889A">
    <w:name w:val="CAF3A45ED5FB4CA6949A5CA363D4889A"/>
  </w:style>
  <w:style w:type="paragraph" w:customStyle="1" w:styleId="8C5B8403104A4B5598628B2B8143E042">
    <w:name w:val="8C5B8403104A4B5598628B2B8143E042"/>
    <w:rsid w:val="00B479C7"/>
  </w:style>
  <w:style w:type="paragraph" w:customStyle="1" w:styleId="3E27E5F9314A4F6F8F2BDBBEBC33625F">
    <w:name w:val="3E27E5F9314A4F6F8F2BDBBEBC33625F"/>
    <w:rsid w:val="00B479C7"/>
  </w:style>
  <w:style w:type="paragraph" w:customStyle="1" w:styleId="DC79199911724AA293F73A6EA49A957B">
    <w:name w:val="DC79199911724AA293F73A6EA49A957B"/>
    <w:rsid w:val="00B479C7"/>
  </w:style>
  <w:style w:type="paragraph" w:customStyle="1" w:styleId="C479D8A64C46451CA5470535CF94C2EF">
    <w:name w:val="C479D8A64C46451CA5470535CF94C2EF"/>
    <w:rsid w:val="00B479C7"/>
  </w:style>
  <w:style w:type="paragraph" w:customStyle="1" w:styleId="18055CB007E042F989941717354240F6">
    <w:name w:val="18055CB007E042F989941717354240F6"/>
    <w:rsid w:val="00B479C7"/>
  </w:style>
  <w:style w:type="paragraph" w:customStyle="1" w:styleId="D315926499FD4AE6A8029DD1B165FD69">
    <w:name w:val="D315926499FD4AE6A8029DD1B165FD69"/>
    <w:rsid w:val="00B479C7"/>
  </w:style>
  <w:style w:type="paragraph" w:customStyle="1" w:styleId="10AB2E52FAD24DB98AAF12281FD4C47F">
    <w:name w:val="10AB2E52FAD24DB98AAF12281FD4C47F"/>
    <w:rsid w:val="00B479C7"/>
  </w:style>
  <w:style w:type="paragraph" w:customStyle="1" w:styleId="E8A91782B9A1427EB9073434416C0675">
    <w:name w:val="E8A91782B9A1427EB9073434416C0675"/>
    <w:rsid w:val="00B479C7"/>
  </w:style>
  <w:style w:type="paragraph" w:customStyle="1" w:styleId="C916D16A4B73424FA27848BE2364FA04">
    <w:name w:val="C916D16A4B73424FA27848BE2364FA04"/>
    <w:rsid w:val="00B479C7"/>
  </w:style>
  <w:style w:type="paragraph" w:customStyle="1" w:styleId="380A6C8DFE264F32BA769EF84930CF21">
    <w:name w:val="380A6C8DFE264F32BA769EF84930CF21"/>
    <w:rsid w:val="00B479C7"/>
  </w:style>
  <w:style w:type="paragraph" w:customStyle="1" w:styleId="89C18C8FC7CB4BDF8A5FDF02718BF839">
    <w:name w:val="89C18C8FC7CB4BDF8A5FDF02718BF839"/>
    <w:rsid w:val="00B479C7"/>
  </w:style>
  <w:style w:type="paragraph" w:customStyle="1" w:styleId="27B5E4379211427C825F75D394AF893C">
    <w:name w:val="27B5E4379211427C825F75D394AF893C"/>
    <w:rsid w:val="00B479C7"/>
  </w:style>
  <w:style w:type="paragraph" w:customStyle="1" w:styleId="B6593337B627439383586B0BFE9E9EE8">
    <w:name w:val="B6593337B627439383586B0BFE9E9EE8"/>
    <w:rsid w:val="00B479C7"/>
  </w:style>
  <w:style w:type="paragraph" w:customStyle="1" w:styleId="1706FEB3FF7245F1A082F6B6B81593D2">
    <w:name w:val="1706FEB3FF7245F1A082F6B6B81593D2"/>
    <w:rsid w:val="00B479C7"/>
  </w:style>
  <w:style w:type="paragraph" w:customStyle="1" w:styleId="BC074754F2CA468796D1169A510FF58E">
    <w:name w:val="BC074754F2CA468796D1169A510FF58E"/>
    <w:rsid w:val="00B479C7"/>
  </w:style>
  <w:style w:type="paragraph" w:customStyle="1" w:styleId="2B9F407BEE1A4F82B26E5F91EF7592C5">
    <w:name w:val="2B9F407BEE1A4F82B26E5F91EF7592C5"/>
    <w:rsid w:val="00655227"/>
  </w:style>
  <w:style w:type="paragraph" w:customStyle="1" w:styleId="C6F319EFB2B64732A7F68B80E3443CC5">
    <w:name w:val="C6F319EFB2B64732A7F68B80E3443CC5"/>
    <w:rsid w:val="00655227"/>
  </w:style>
  <w:style w:type="paragraph" w:customStyle="1" w:styleId="296F7ADEF38B4038947033FC04004053">
    <w:name w:val="296F7ADEF38B4038947033FC04004053"/>
    <w:rsid w:val="00655227"/>
  </w:style>
  <w:style w:type="paragraph" w:customStyle="1" w:styleId="7F01AD80A08E42E4927D5E8A63DEFCEC">
    <w:name w:val="7F01AD80A08E42E4927D5E8A63DEFCEC"/>
    <w:rsid w:val="00655227"/>
  </w:style>
  <w:style w:type="paragraph" w:customStyle="1" w:styleId="F0585F716CA64874933BAA3DCEFE2A43">
    <w:name w:val="F0585F716CA64874933BAA3DCEFE2A43"/>
    <w:rsid w:val="00655227"/>
  </w:style>
  <w:style w:type="paragraph" w:customStyle="1" w:styleId="473602D4D1EF455D8CB1AC33CDB27BA9">
    <w:name w:val="473602D4D1EF455D8CB1AC33CDB27BA9"/>
    <w:rsid w:val="00655227"/>
  </w:style>
  <w:style w:type="paragraph" w:customStyle="1" w:styleId="F547593715334B47AF826F5F3887F6D4">
    <w:name w:val="F547593715334B47AF826F5F3887F6D4"/>
    <w:rsid w:val="00655227"/>
  </w:style>
  <w:style w:type="paragraph" w:customStyle="1" w:styleId="C6D1F0BFD7B24B259D89B3046DE25CCC">
    <w:name w:val="C6D1F0BFD7B24B259D89B3046DE25CCC"/>
    <w:rsid w:val="00655227"/>
  </w:style>
  <w:style w:type="paragraph" w:customStyle="1" w:styleId="8C5B8403104A4B5598628B2B8143E0421">
    <w:name w:val="8C5B8403104A4B5598628B2B8143E0421"/>
    <w:rsid w:val="00655227"/>
    <w:pPr>
      <w:spacing w:after="200" w:line="276" w:lineRule="auto"/>
    </w:pPr>
  </w:style>
  <w:style w:type="paragraph" w:customStyle="1" w:styleId="3E27E5F9314A4F6F8F2BDBBEBC33625F1">
    <w:name w:val="3E27E5F9314A4F6F8F2BDBBEBC33625F1"/>
    <w:rsid w:val="00655227"/>
    <w:pPr>
      <w:spacing w:after="200" w:line="276" w:lineRule="auto"/>
    </w:pPr>
  </w:style>
  <w:style w:type="paragraph" w:customStyle="1" w:styleId="C479D8A64C46451CA5470535CF94C2EF1">
    <w:name w:val="C479D8A64C46451CA5470535CF94C2EF1"/>
    <w:rsid w:val="00655227"/>
    <w:pPr>
      <w:spacing w:after="200" w:line="276" w:lineRule="auto"/>
    </w:pPr>
  </w:style>
  <w:style w:type="paragraph" w:customStyle="1" w:styleId="18055CB007E042F989941717354240F61">
    <w:name w:val="18055CB007E042F989941717354240F61"/>
    <w:rsid w:val="00655227"/>
    <w:pPr>
      <w:spacing w:after="200" w:line="276" w:lineRule="auto"/>
    </w:pPr>
  </w:style>
  <w:style w:type="paragraph" w:customStyle="1" w:styleId="D315926499FD4AE6A8029DD1B165FD691">
    <w:name w:val="D315926499FD4AE6A8029DD1B165FD691"/>
    <w:rsid w:val="00655227"/>
    <w:pPr>
      <w:spacing w:after="200" w:line="276" w:lineRule="auto"/>
    </w:pPr>
  </w:style>
  <w:style w:type="paragraph" w:customStyle="1" w:styleId="10AB2E52FAD24DB98AAF12281FD4C47F1">
    <w:name w:val="10AB2E52FAD24DB98AAF12281FD4C47F1"/>
    <w:rsid w:val="00655227"/>
    <w:pPr>
      <w:spacing w:after="200" w:line="276" w:lineRule="auto"/>
    </w:pPr>
  </w:style>
  <w:style w:type="paragraph" w:customStyle="1" w:styleId="E8A91782B9A1427EB9073434416C06751">
    <w:name w:val="E8A91782B9A1427EB9073434416C06751"/>
    <w:rsid w:val="00655227"/>
    <w:pPr>
      <w:spacing w:after="200" w:line="276" w:lineRule="auto"/>
    </w:pPr>
  </w:style>
  <w:style w:type="paragraph" w:customStyle="1" w:styleId="C916D16A4B73424FA27848BE2364FA041">
    <w:name w:val="C916D16A4B73424FA27848BE2364FA041"/>
    <w:rsid w:val="00655227"/>
    <w:pPr>
      <w:spacing w:after="200" w:line="276" w:lineRule="auto"/>
    </w:pPr>
  </w:style>
  <w:style w:type="paragraph" w:customStyle="1" w:styleId="380A6C8DFE264F32BA769EF84930CF211">
    <w:name w:val="380A6C8DFE264F32BA769EF84930CF211"/>
    <w:rsid w:val="00655227"/>
    <w:pPr>
      <w:spacing w:after="200" w:line="276" w:lineRule="auto"/>
    </w:pPr>
  </w:style>
  <w:style w:type="paragraph" w:customStyle="1" w:styleId="89C18C8FC7CB4BDF8A5FDF02718BF8391">
    <w:name w:val="89C18C8FC7CB4BDF8A5FDF02718BF8391"/>
    <w:rsid w:val="00655227"/>
    <w:pPr>
      <w:spacing w:after="200" w:line="276" w:lineRule="auto"/>
    </w:pPr>
  </w:style>
  <w:style w:type="paragraph" w:customStyle="1" w:styleId="06E99C8CC54847909F55F6696CE8505B">
    <w:name w:val="06E99C8CC54847909F55F6696CE8505B"/>
    <w:rsid w:val="00655227"/>
    <w:pPr>
      <w:spacing w:after="200" w:line="276" w:lineRule="auto"/>
    </w:pPr>
  </w:style>
  <w:style w:type="paragraph" w:customStyle="1" w:styleId="27B5E4379211427C825F75D394AF893C1">
    <w:name w:val="27B5E4379211427C825F75D394AF893C1"/>
    <w:rsid w:val="00655227"/>
    <w:pPr>
      <w:spacing w:after="200" w:line="276" w:lineRule="auto"/>
    </w:pPr>
  </w:style>
  <w:style w:type="paragraph" w:customStyle="1" w:styleId="1FCEA0D6634C47E3AD147869DC7A2F15">
    <w:name w:val="1FCEA0D6634C47E3AD147869DC7A2F15"/>
    <w:rsid w:val="00655227"/>
    <w:pPr>
      <w:spacing w:after="200" w:line="276" w:lineRule="auto"/>
    </w:pPr>
  </w:style>
  <w:style w:type="paragraph" w:customStyle="1" w:styleId="B6593337B627439383586B0BFE9E9EE81">
    <w:name w:val="B6593337B627439383586B0BFE9E9EE81"/>
    <w:rsid w:val="00655227"/>
    <w:pPr>
      <w:spacing w:after="200" w:line="276" w:lineRule="auto"/>
    </w:pPr>
  </w:style>
  <w:style w:type="paragraph" w:customStyle="1" w:styleId="1706FEB3FF7245F1A082F6B6B81593D21">
    <w:name w:val="1706FEB3FF7245F1A082F6B6B81593D21"/>
    <w:rsid w:val="00655227"/>
    <w:pPr>
      <w:spacing w:after="200" w:line="276" w:lineRule="auto"/>
    </w:pPr>
  </w:style>
  <w:style w:type="paragraph" w:customStyle="1" w:styleId="BC074754F2CA468796D1169A510FF58E1">
    <w:name w:val="BC074754F2CA468796D1169A510FF58E1"/>
    <w:rsid w:val="00655227"/>
    <w:pPr>
      <w:spacing w:after="200" w:line="276" w:lineRule="auto"/>
    </w:pPr>
  </w:style>
  <w:style w:type="paragraph" w:customStyle="1" w:styleId="F92C8ADA8E9B4212B85AA25ED5C19BED">
    <w:name w:val="F92C8ADA8E9B4212B85AA25ED5C19BED"/>
    <w:rsid w:val="00655227"/>
    <w:pPr>
      <w:spacing w:after="200" w:line="276" w:lineRule="auto"/>
    </w:pPr>
  </w:style>
  <w:style w:type="paragraph" w:customStyle="1" w:styleId="26A97511BEBC4313B4C62E086D6DC2A9">
    <w:name w:val="26A97511BEBC4313B4C62E086D6DC2A9"/>
    <w:rsid w:val="00655227"/>
    <w:pPr>
      <w:spacing w:after="200" w:line="276" w:lineRule="auto"/>
    </w:pPr>
  </w:style>
  <w:style w:type="paragraph" w:customStyle="1" w:styleId="1555D4A92BD14F8D83ACBF9B87555B63">
    <w:name w:val="1555D4A92BD14F8D83ACBF9B87555B63"/>
    <w:rsid w:val="00655227"/>
    <w:pPr>
      <w:spacing w:after="200" w:line="276" w:lineRule="auto"/>
    </w:pPr>
  </w:style>
  <w:style w:type="paragraph" w:customStyle="1" w:styleId="F4791FF884A349539FD21FBCB281643A">
    <w:name w:val="F4791FF884A349539FD21FBCB281643A"/>
    <w:rsid w:val="00655227"/>
    <w:pPr>
      <w:spacing w:after="200" w:line="276" w:lineRule="auto"/>
    </w:pPr>
  </w:style>
  <w:style w:type="paragraph" w:customStyle="1" w:styleId="C742869C05BA4651BAA9FAAF020243D6">
    <w:name w:val="C742869C05BA4651BAA9FAAF020243D6"/>
    <w:rsid w:val="00655227"/>
    <w:pPr>
      <w:spacing w:after="200" w:line="276" w:lineRule="auto"/>
    </w:pPr>
  </w:style>
  <w:style w:type="paragraph" w:customStyle="1" w:styleId="9277E26EB34A4BC2B024FA1293333198">
    <w:name w:val="9277E26EB34A4BC2B024FA1293333198"/>
    <w:rsid w:val="00655227"/>
    <w:pPr>
      <w:spacing w:after="200" w:line="276" w:lineRule="auto"/>
    </w:pPr>
  </w:style>
  <w:style w:type="paragraph" w:customStyle="1" w:styleId="FEBDCAEBD4F94CB2B89922EF6985DC81">
    <w:name w:val="FEBDCAEBD4F94CB2B89922EF6985DC81"/>
    <w:rsid w:val="00655227"/>
    <w:pPr>
      <w:spacing w:after="200" w:line="276" w:lineRule="auto"/>
    </w:pPr>
  </w:style>
  <w:style w:type="paragraph" w:customStyle="1" w:styleId="177E77328B6E4031BFF874BF6AD85773">
    <w:name w:val="177E77328B6E4031BFF874BF6AD85773"/>
    <w:rsid w:val="00655227"/>
    <w:pPr>
      <w:spacing w:after="200" w:line="276" w:lineRule="auto"/>
    </w:pPr>
  </w:style>
  <w:style w:type="paragraph" w:customStyle="1" w:styleId="A7F35F85F9D74C30915E455243B6D87F">
    <w:name w:val="A7F35F85F9D74C30915E455243B6D87F"/>
    <w:rsid w:val="00655227"/>
    <w:pPr>
      <w:spacing w:after="200" w:line="276" w:lineRule="auto"/>
    </w:pPr>
  </w:style>
  <w:style w:type="paragraph" w:customStyle="1" w:styleId="BFCC636CD54F4795AB8832241C1E5D79">
    <w:name w:val="BFCC636CD54F4795AB8832241C1E5D79"/>
    <w:rsid w:val="00655227"/>
    <w:pPr>
      <w:spacing w:after="200" w:line="276" w:lineRule="auto"/>
    </w:pPr>
  </w:style>
  <w:style w:type="paragraph" w:customStyle="1" w:styleId="C7DA41381A354B54BB6ED58BEC29E2B5">
    <w:name w:val="C7DA41381A354B54BB6ED58BEC29E2B5"/>
    <w:rsid w:val="00655227"/>
    <w:pPr>
      <w:spacing w:after="200" w:line="276" w:lineRule="auto"/>
    </w:pPr>
  </w:style>
  <w:style w:type="paragraph" w:customStyle="1" w:styleId="E1D7EE61404E4253967220B02D3AA7EA">
    <w:name w:val="E1D7EE61404E4253967220B02D3AA7EA"/>
    <w:rsid w:val="00655227"/>
    <w:pPr>
      <w:spacing w:after="200" w:line="276" w:lineRule="auto"/>
    </w:pPr>
  </w:style>
  <w:style w:type="paragraph" w:customStyle="1" w:styleId="3448A6F74041450E8ED6093EAF899C5C">
    <w:name w:val="3448A6F74041450E8ED6093EAF899C5C"/>
    <w:rsid w:val="00655227"/>
    <w:pPr>
      <w:spacing w:after="200" w:line="276" w:lineRule="auto"/>
    </w:pPr>
  </w:style>
  <w:style w:type="paragraph" w:customStyle="1" w:styleId="660C4A8E36334E5A9C378BEBE9C88163">
    <w:name w:val="660C4A8E36334E5A9C378BEBE9C88163"/>
    <w:rsid w:val="00655227"/>
    <w:pPr>
      <w:spacing w:after="200" w:line="276" w:lineRule="auto"/>
    </w:pPr>
  </w:style>
  <w:style w:type="paragraph" w:customStyle="1" w:styleId="F7E0521630654A50B79E9269F268A80B">
    <w:name w:val="F7E0521630654A50B79E9269F268A80B"/>
    <w:rsid w:val="00655227"/>
    <w:pPr>
      <w:spacing w:after="200" w:line="276" w:lineRule="auto"/>
    </w:pPr>
  </w:style>
  <w:style w:type="paragraph" w:customStyle="1" w:styleId="8C5B8403104A4B5598628B2B8143E0422">
    <w:name w:val="8C5B8403104A4B5598628B2B8143E0422"/>
    <w:rsid w:val="00655227"/>
    <w:pPr>
      <w:spacing w:after="200" w:line="276" w:lineRule="auto"/>
    </w:pPr>
  </w:style>
  <w:style w:type="paragraph" w:customStyle="1" w:styleId="3E27E5F9314A4F6F8F2BDBBEBC33625F2">
    <w:name w:val="3E27E5F9314A4F6F8F2BDBBEBC33625F2"/>
    <w:rsid w:val="00655227"/>
    <w:pPr>
      <w:spacing w:after="200" w:line="276" w:lineRule="auto"/>
    </w:pPr>
  </w:style>
  <w:style w:type="paragraph" w:customStyle="1" w:styleId="C479D8A64C46451CA5470535CF94C2EF2">
    <w:name w:val="C479D8A64C46451CA5470535CF94C2EF2"/>
    <w:rsid w:val="00655227"/>
    <w:pPr>
      <w:spacing w:after="200" w:line="276" w:lineRule="auto"/>
    </w:pPr>
  </w:style>
  <w:style w:type="paragraph" w:customStyle="1" w:styleId="18055CB007E042F989941717354240F62">
    <w:name w:val="18055CB007E042F989941717354240F62"/>
    <w:rsid w:val="00655227"/>
    <w:pPr>
      <w:spacing w:after="200" w:line="276" w:lineRule="auto"/>
    </w:pPr>
  </w:style>
  <w:style w:type="paragraph" w:customStyle="1" w:styleId="D315926499FD4AE6A8029DD1B165FD692">
    <w:name w:val="D315926499FD4AE6A8029DD1B165FD692"/>
    <w:rsid w:val="00655227"/>
    <w:pPr>
      <w:spacing w:after="200" w:line="276" w:lineRule="auto"/>
    </w:pPr>
  </w:style>
  <w:style w:type="paragraph" w:customStyle="1" w:styleId="10AB2E52FAD24DB98AAF12281FD4C47F2">
    <w:name w:val="10AB2E52FAD24DB98AAF12281FD4C47F2"/>
    <w:rsid w:val="00655227"/>
    <w:pPr>
      <w:spacing w:after="200" w:line="276" w:lineRule="auto"/>
    </w:pPr>
  </w:style>
  <w:style w:type="paragraph" w:customStyle="1" w:styleId="E8A91782B9A1427EB9073434416C06752">
    <w:name w:val="E8A91782B9A1427EB9073434416C06752"/>
    <w:rsid w:val="00655227"/>
    <w:pPr>
      <w:spacing w:after="200" w:line="276" w:lineRule="auto"/>
    </w:pPr>
  </w:style>
  <w:style w:type="paragraph" w:customStyle="1" w:styleId="C916D16A4B73424FA27848BE2364FA042">
    <w:name w:val="C916D16A4B73424FA27848BE2364FA042"/>
    <w:rsid w:val="00655227"/>
    <w:pPr>
      <w:spacing w:after="200" w:line="276" w:lineRule="auto"/>
    </w:pPr>
  </w:style>
  <w:style w:type="paragraph" w:customStyle="1" w:styleId="380A6C8DFE264F32BA769EF84930CF212">
    <w:name w:val="380A6C8DFE264F32BA769EF84930CF212"/>
    <w:rsid w:val="00655227"/>
    <w:pPr>
      <w:spacing w:after="200" w:line="276" w:lineRule="auto"/>
    </w:pPr>
  </w:style>
  <w:style w:type="paragraph" w:customStyle="1" w:styleId="89C18C8FC7CB4BDF8A5FDF02718BF8392">
    <w:name w:val="89C18C8FC7CB4BDF8A5FDF02718BF8392"/>
    <w:rsid w:val="00655227"/>
    <w:pPr>
      <w:spacing w:after="200" w:line="276" w:lineRule="auto"/>
    </w:pPr>
  </w:style>
  <w:style w:type="paragraph" w:customStyle="1" w:styleId="06E99C8CC54847909F55F6696CE8505B1">
    <w:name w:val="06E99C8CC54847909F55F6696CE8505B1"/>
    <w:rsid w:val="00655227"/>
    <w:pPr>
      <w:spacing w:after="200" w:line="276" w:lineRule="auto"/>
    </w:pPr>
  </w:style>
  <w:style w:type="paragraph" w:customStyle="1" w:styleId="27B5E4379211427C825F75D394AF893C2">
    <w:name w:val="27B5E4379211427C825F75D394AF893C2"/>
    <w:rsid w:val="00655227"/>
    <w:pPr>
      <w:spacing w:after="200" w:line="276" w:lineRule="auto"/>
    </w:pPr>
  </w:style>
  <w:style w:type="paragraph" w:customStyle="1" w:styleId="1FCEA0D6634C47E3AD147869DC7A2F151">
    <w:name w:val="1FCEA0D6634C47E3AD147869DC7A2F151"/>
    <w:rsid w:val="00655227"/>
    <w:pPr>
      <w:spacing w:after="200" w:line="276" w:lineRule="auto"/>
    </w:pPr>
  </w:style>
  <w:style w:type="paragraph" w:customStyle="1" w:styleId="B6593337B627439383586B0BFE9E9EE82">
    <w:name w:val="B6593337B627439383586B0BFE9E9EE82"/>
    <w:rsid w:val="00655227"/>
    <w:pPr>
      <w:spacing w:after="200" w:line="276" w:lineRule="auto"/>
    </w:pPr>
  </w:style>
  <w:style w:type="paragraph" w:customStyle="1" w:styleId="1706FEB3FF7245F1A082F6B6B81593D22">
    <w:name w:val="1706FEB3FF7245F1A082F6B6B81593D22"/>
    <w:rsid w:val="00655227"/>
    <w:pPr>
      <w:spacing w:after="200" w:line="276" w:lineRule="auto"/>
    </w:pPr>
  </w:style>
  <w:style w:type="paragraph" w:customStyle="1" w:styleId="BC074754F2CA468796D1169A510FF58E2">
    <w:name w:val="BC074754F2CA468796D1169A510FF58E2"/>
    <w:rsid w:val="00655227"/>
    <w:pPr>
      <w:spacing w:after="200" w:line="276" w:lineRule="auto"/>
    </w:pPr>
  </w:style>
  <w:style w:type="paragraph" w:customStyle="1" w:styleId="F92C8ADA8E9B4212B85AA25ED5C19BED1">
    <w:name w:val="F92C8ADA8E9B4212B85AA25ED5C19BED1"/>
    <w:rsid w:val="00655227"/>
    <w:pPr>
      <w:spacing w:after="200" w:line="276" w:lineRule="auto"/>
    </w:pPr>
  </w:style>
  <w:style w:type="paragraph" w:customStyle="1" w:styleId="26A97511BEBC4313B4C62E086D6DC2A91">
    <w:name w:val="26A97511BEBC4313B4C62E086D6DC2A91"/>
    <w:rsid w:val="00655227"/>
    <w:pPr>
      <w:spacing w:after="200" w:line="276" w:lineRule="auto"/>
    </w:pPr>
  </w:style>
  <w:style w:type="paragraph" w:customStyle="1" w:styleId="1555D4A92BD14F8D83ACBF9B87555B631">
    <w:name w:val="1555D4A92BD14F8D83ACBF9B87555B631"/>
    <w:rsid w:val="00655227"/>
    <w:pPr>
      <w:spacing w:after="200" w:line="276" w:lineRule="auto"/>
    </w:pPr>
  </w:style>
  <w:style w:type="paragraph" w:customStyle="1" w:styleId="F4791FF884A349539FD21FBCB281643A1">
    <w:name w:val="F4791FF884A349539FD21FBCB281643A1"/>
    <w:rsid w:val="00655227"/>
    <w:pPr>
      <w:spacing w:after="200" w:line="276" w:lineRule="auto"/>
    </w:pPr>
  </w:style>
  <w:style w:type="paragraph" w:customStyle="1" w:styleId="C742869C05BA4651BAA9FAAF020243D61">
    <w:name w:val="C742869C05BA4651BAA9FAAF020243D61"/>
    <w:rsid w:val="00655227"/>
    <w:pPr>
      <w:spacing w:after="200" w:line="276" w:lineRule="auto"/>
    </w:pPr>
  </w:style>
  <w:style w:type="paragraph" w:customStyle="1" w:styleId="9277E26EB34A4BC2B024FA12933331981">
    <w:name w:val="9277E26EB34A4BC2B024FA12933331981"/>
    <w:rsid w:val="00655227"/>
    <w:pPr>
      <w:spacing w:after="200" w:line="276" w:lineRule="auto"/>
    </w:pPr>
  </w:style>
  <w:style w:type="paragraph" w:customStyle="1" w:styleId="FEBDCAEBD4F94CB2B89922EF6985DC811">
    <w:name w:val="FEBDCAEBD4F94CB2B89922EF6985DC811"/>
    <w:rsid w:val="00655227"/>
    <w:pPr>
      <w:spacing w:after="200" w:line="276" w:lineRule="auto"/>
    </w:pPr>
  </w:style>
  <w:style w:type="paragraph" w:customStyle="1" w:styleId="177E77328B6E4031BFF874BF6AD857731">
    <w:name w:val="177E77328B6E4031BFF874BF6AD857731"/>
    <w:rsid w:val="00655227"/>
    <w:pPr>
      <w:spacing w:after="200" w:line="276" w:lineRule="auto"/>
    </w:pPr>
  </w:style>
  <w:style w:type="paragraph" w:customStyle="1" w:styleId="A7F35F85F9D74C30915E455243B6D87F1">
    <w:name w:val="A7F35F85F9D74C30915E455243B6D87F1"/>
    <w:rsid w:val="00655227"/>
    <w:pPr>
      <w:spacing w:after="200" w:line="276" w:lineRule="auto"/>
    </w:pPr>
  </w:style>
  <w:style w:type="paragraph" w:customStyle="1" w:styleId="BFCC636CD54F4795AB8832241C1E5D791">
    <w:name w:val="BFCC636CD54F4795AB8832241C1E5D791"/>
    <w:rsid w:val="00655227"/>
    <w:pPr>
      <w:spacing w:after="200" w:line="276" w:lineRule="auto"/>
    </w:pPr>
  </w:style>
  <w:style w:type="paragraph" w:customStyle="1" w:styleId="C7DA41381A354B54BB6ED58BEC29E2B51">
    <w:name w:val="C7DA41381A354B54BB6ED58BEC29E2B51"/>
    <w:rsid w:val="00655227"/>
    <w:pPr>
      <w:spacing w:after="200" w:line="276" w:lineRule="auto"/>
    </w:pPr>
  </w:style>
  <w:style w:type="paragraph" w:customStyle="1" w:styleId="E1D7EE61404E4253967220B02D3AA7EA1">
    <w:name w:val="E1D7EE61404E4253967220B02D3AA7EA1"/>
    <w:rsid w:val="00655227"/>
    <w:pPr>
      <w:spacing w:after="200" w:line="276" w:lineRule="auto"/>
    </w:pPr>
  </w:style>
  <w:style w:type="paragraph" w:customStyle="1" w:styleId="3448A6F74041450E8ED6093EAF899C5C1">
    <w:name w:val="3448A6F74041450E8ED6093EAF899C5C1"/>
    <w:rsid w:val="00655227"/>
    <w:pPr>
      <w:spacing w:after="200" w:line="276" w:lineRule="auto"/>
    </w:pPr>
  </w:style>
  <w:style w:type="paragraph" w:customStyle="1" w:styleId="660C4A8E36334E5A9C378BEBE9C881631">
    <w:name w:val="660C4A8E36334E5A9C378BEBE9C881631"/>
    <w:rsid w:val="00655227"/>
    <w:pPr>
      <w:spacing w:after="200" w:line="276" w:lineRule="auto"/>
    </w:pPr>
  </w:style>
  <w:style w:type="paragraph" w:customStyle="1" w:styleId="F7E0521630654A50B79E9269F268A80B1">
    <w:name w:val="F7E0521630654A50B79E9269F268A80B1"/>
    <w:rsid w:val="00655227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A3431-F2B9-4228-8478-A90A77FDF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Arbeitsvorlage.dotx</Template>
  <TotalTime>0</TotalTime>
  <Pages>2</Pages>
  <Words>257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Dietrich, Bernhard (Gemeinschaftsschule)</dc:creator>
  <cp:lastModifiedBy>Dietrich, Bernhard (Gemeinschaftsschule)</cp:lastModifiedBy>
  <cp:revision>6</cp:revision>
  <cp:lastPrinted>2020-09-10T14:15:00Z</cp:lastPrinted>
  <dcterms:created xsi:type="dcterms:W3CDTF">2024-01-17T13:40:00Z</dcterms:created>
  <dcterms:modified xsi:type="dcterms:W3CDTF">2024-01-25T11:11:00Z</dcterms:modified>
</cp:coreProperties>
</file>