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D263D" w14:textId="77777777" w:rsidR="004F14D9" w:rsidRPr="004F14D9" w:rsidRDefault="004F14D9" w:rsidP="004F14D9">
      <w:pPr>
        <w:tabs>
          <w:tab w:val="left" w:pos="9072"/>
        </w:tabs>
        <w:spacing w:after="0" w:line="240" w:lineRule="auto"/>
        <w:ind w:right="-2"/>
        <w:jc w:val="right"/>
        <w:rPr>
          <w:rFonts w:eastAsia="Times New Roman" w:cs="Arial"/>
          <w:sz w:val="16"/>
          <w:szCs w:val="16"/>
        </w:rPr>
      </w:pPr>
    </w:p>
    <w:p w14:paraId="2E50B419" w14:textId="77777777" w:rsidR="00225BD1" w:rsidRPr="00225BD1" w:rsidRDefault="00225BD1" w:rsidP="00225BD1">
      <w:pPr>
        <w:tabs>
          <w:tab w:val="left" w:pos="3765"/>
          <w:tab w:val="left" w:pos="9072"/>
        </w:tabs>
        <w:spacing w:after="0" w:line="240" w:lineRule="auto"/>
        <w:ind w:right="-2"/>
        <w:rPr>
          <w:rFonts w:eastAsia="Times New Roman" w:cs="Arial"/>
          <w:sz w:val="16"/>
          <w:szCs w:val="16"/>
        </w:rPr>
      </w:pPr>
      <w:r w:rsidRPr="00225BD1">
        <w:rPr>
          <w:rFonts w:eastAsia="Times New Roman" w:cs="Arial"/>
          <w:sz w:val="16"/>
          <w:szCs w:val="16"/>
        </w:rPr>
        <w:tab/>
      </w:r>
    </w:p>
    <w:p w14:paraId="6919F6ED" w14:textId="77777777" w:rsidR="00225BD1" w:rsidRPr="00393E49" w:rsidRDefault="00225BD1" w:rsidP="00225BD1">
      <w:pPr>
        <w:pBdr>
          <w:bottom w:val="single" w:sz="4" w:space="0" w:color="auto"/>
        </w:pBdr>
        <w:tabs>
          <w:tab w:val="left" w:pos="8280"/>
        </w:tabs>
        <w:spacing w:after="0" w:line="240" w:lineRule="auto"/>
        <w:ind w:right="-142"/>
        <w:rPr>
          <w:rFonts w:eastAsia="Times New Roman" w:cs="Arial"/>
          <w:sz w:val="16"/>
          <w:szCs w:val="16"/>
        </w:rPr>
      </w:pPr>
      <w:r w:rsidRPr="00393E49">
        <w:rPr>
          <w:rFonts w:eastAsia="Times New Roman" w:cs="Arial"/>
          <w:sz w:val="16"/>
          <w:szCs w:val="16"/>
        </w:rPr>
        <w:t>Gemeinschaftsschule 74343 Sachsenheim</w:t>
      </w:r>
    </w:p>
    <w:p w14:paraId="2422C5C1" w14:textId="68CF4C64" w:rsidR="00790F37" w:rsidRDefault="00790F37" w:rsidP="00790F37">
      <w:pPr>
        <w:spacing w:after="0"/>
        <w:jc w:val="center"/>
        <w:rPr>
          <w:sz w:val="24"/>
          <w:szCs w:val="24"/>
        </w:rPr>
      </w:pPr>
      <w:r w:rsidRPr="00482A4D">
        <w:rPr>
          <w:b/>
          <w:sz w:val="48"/>
          <w:szCs w:val="48"/>
        </w:rPr>
        <w:t>Schüleranmeldung</w:t>
      </w:r>
      <w:r w:rsidR="00F86165">
        <w:rPr>
          <w:b/>
          <w:sz w:val="48"/>
          <w:szCs w:val="48"/>
        </w:rPr>
        <w:t xml:space="preserve"> </w:t>
      </w:r>
    </w:p>
    <w:p w14:paraId="650946EA" w14:textId="77777777" w:rsidR="00790F37" w:rsidRDefault="00790F37" w:rsidP="00790F37">
      <w:pPr>
        <w:spacing w:after="0"/>
        <w:jc w:val="center"/>
        <w:rPr>
          <w:sz w:val="24"/>
          <w:szCs w:val="24"/>
        </w:rPr>
      </w:pPr>
    </w:p>
    <w:p w14:paraId="2FF27BFD" w14:textId="77777777" w:rsidR="00CE4E62" w:rsidRPr="00BC76E7" w:rsidRDefault="00CE4E62" w:rsidP="00CE4E62">
      <w:pPr>
        <w:spacing w:after="0"/>
        <w:rPr>
          <w:sz w:val="18"/>
          <w:szCs w:val="18"/>
        </w:rPr>
      </w:pPr>
      <w:r w:rsidRPr="00BC76E7">
        <w:rPr>
          <w:sz w:val="18"/>
          <w:szCs w:val="18"/>
        </w:rPr>
        <w:t>bitte ausfüllen</w:t>
      </w:r>
      <w:r>
        <w:rPr>
          <w:sz w:val="18"/>
          <w:szCs w:val="18"/>
        </w:rPr>
        <w:t xml:space="preserve"> und zurücksenden per Post</w:t>
      </w:r>
      <w:r w:rsidR="00E5245A">
        <w:rPr>
          <w:sz w:val="18"/>
          <w:szCs w:val="18"/>
        </w:rPr>
        <w:t>/ auf dem Sekretariat abgeben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790F37" w:rsidRPr="00482A4D" w14:paraId="749B82F9" w14:textId="77777777" w:rsidTr="007270C5">
        <w:trPr>
          <w:trHeight w:val="397"/>
        </w:trPr>
        <w:tc>
          <w:tcPr>
            <w:tcW w:w="9464" w:type="dxa"/>
            <w:gridSpan w:val="2"/>
            <w:vAlign w:val="center"/>
          </w:tcPr>
          <w:p w14:paraId="048B71DB" w14:textId="77777777"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Schülerdaten</w:t>
            </w:r>
          </w:p>
        </w:tc>
      </w:tr>
      <w:tr w:rsidR="00790F37" w14:paraId="59D104E4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CFC6EF0" w14:textId="77777777" w:rsidR="00790F37" w:rsidRDefault="0084467D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Name, Zuname</w:t>
            </w:r>
          </w:p>
        </w:tc>
        <w:sdt>
          <w:sdtPr>
            <w:rPr>
              <w:sz w:val="24"/>
              <w:szCs w:val="24"/>
            </w:rPr>
            <w:id w:val="1831319636"/>
            <w:placeholder>
              <w:docPart w:val="C088217AC7304BA8BFE18A19896824F0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4B38B6FE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Name, Zuname</w:t>
                </w:r>
              </w:p>
            </w:tc>
          </w:sdtContent>
        </w:sdt>
      </w:tr>
      <w:tr w:rsidR="00790F37" w14:paraId="63AE9372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2B577C5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6379" w:type="dxa"/>
            <w:vAlign w:val="center"/>
          </w:tcPr>
          <w:p w14:paraId="46C08B58" w14:textId="77777777" w:rsidR="00790F37" w:rsidRDefault="00F86165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653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         </w:t>
            </w:r>
            <w:sdt>
              <w:sdtPr>
                <w:rPr>
                  <w:sz w:val="24"/>
                  <w:szCs w:val="24"/>
                </w:rPr>
                <w:id w:val="72889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14:paraId="6E691C6F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B5B6C82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Geburtsdatum</w:t>
            </w:r>
          </w:p>
        </w:tc>
        <w:sdt>
          <w:sdtPr>
            <w:rPr>
              <w:sz w:val="24"/>
              <w:szCs w:val="24"/>
            </w:rPr>
            <w:id w:val="872116572"/>
            <w:placeholder>
              <w:docPart w:val="6827E84C4D28469F8047F977839B9EF8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vAlign w:val="center"/>
              </w:tcPr>
              <w:p w14:paraId="3D5E86E0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Geb. Datum</w:t>
                </w:r>
              </w:p>
            </w:tc>
          </w:sdtContent>
        </w:sdt>
      </w:tr>
      <w:tr w:rsidR="00790F37" w14:paraId="04170A45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174BF17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Geburtsort</w:t>
            </w:r>
          </w:p>
        </w:tc>
        <w:sdt>
          <w:sdtPr>
            <w:rPr>
              <w:sz w:val="24"/>
              <w:szCs w:val="24"/>
            </w:rPr>
            <w:id w:val="-275875660"/>
            <w:placeholder>
              <w:docPart w:val="CEAE2BF1FB314B0BAD18323A496A9814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06D3BD6F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Geb. Ort</w:t>
                </w:r>
              </w:p>
            </w:tc>
          </w:sdtContent>
        </w:sdt>
      </w:tr>
      <w:tr w:rsidR="00790F37" w14:paraId="79434CA0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2F19C5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Geburtsland</w:t>
            </w:r>
          </w:p>
        </w:tc>
        <w:tc>
          <w:tcPr>
            <w:tcW w:w="6379" w:type="dxa"/>
            <w:vAlign w:val="center"/>
          </w:tcPr>
          <w:p w14:paraId="0A083E1B" w14:textId="77777777" w:rsidR="00790F37" w:rsidRDefault="00F86165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6968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Deutschland   </w:t>
            </w:r>
            <w:sdt>
              <w:sdtPr>
                <w:rPr>
                  <w:sz w:val="24"/>
                  <w:szCs w:val="24"/>
                </w:rPr>
                <w:id w:val="62519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Sonstige: </w:t>
            </w:r>
          </w:p>
        </w:tc>
      </w:tr>
      <w:tr w:rsidR="00790F37" w14:paraId="3DAA4D04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25DF9D83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</w:p>
        </w:tc>
        <w:sdt>
          <w:sdtPr>
            <w:rPr>
              <w:sz w:val="24"/>
              <w:szCs w:val="24"/>
            </w:rPr>
            <w:id w:val="759332098"/>
            <w:placeholder>
              <w:docPart w:val="D61F07E1241F4D86B3300BFF05A5AD0C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0EAA7DD7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Str. Hausnr.</w:t>
                </w:r>
              </w:p>
            </w:tc>
          </w:sdtContent>
        </w:sdt>
      </w:tr>
      <w:tr w:rsidR="00790F37" w14:paraId="0248A60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95956D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</w:p>
        </w:tc>
        <w:sdt>
          <w:sdtPr>
            <w:rPr>
              <w:sz w:val="24"/>
              <w:szCs w:val="24"/>
            </w:rPr>
            <w:id w:val="1702587044"/>
            <w:placeholder>
              <w:docPart w:val="F4DDEE35B04E4FB1952F63EB7CBA6C27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03662FE9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PLZ  Wohnort</w:t>
                </w:r>
              </w:p>
            </w:tc>
          </w:sdtContent>
        </w:sdt>
      </w:tr>
      <w:tr w:rsidR="00790F37" w14:paraId="3467A233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8165713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Teilort</w:t>
            </w:r>
          </w:p>
        </w:tc>
        <w:sdt>
          <w:sdtPr>
            <w:rPr>
              <w:sz w:val="24"/>
              <w:szCs w:val="24"/>
            </w:rPr>
            <w:id w:val="937871143"/>
            <w:placeholder>
              <w:docPart w:val="979AE0FD71CC4E04AA212733C0FD637A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4C174966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Teilort</w:t>
                </w:r>
              </w:p>
            </w:tc>
          </w:sdtContent>
        </w:sdt>
      </w:tr>
      <w:tr w:rsidR="00E420D6" w14:paraId="7A759BA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6C657B2" w14:textId="77777777" w:rsidR="00E420D6" w:rsidRDefault="00E420D6" w:rsidP="00E4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 Festnetz</w:t>
            </w:r>
          </w:p>
        </w:tc>
        <w:sdt>
          <w:sdtPr>
            <w:rPr>
              <w:sz w:val="24"/>
              <w:szCs w:val="24"/>
            </w:rPr>
            <w:id w:val="1263108959"/>
            <w:placeholder>
              <w:docPart w:val="156ADF79D9E44B4AA1393AC779594A7E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021F00FD" w14:textId="77777777" w:rsidR="00E420D6" w:rsidRDefault="00E420D6" w:rsidP="00E420D6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Nummer</w:t>
                </w:r>
              </w:p>
            </w:tc>
          </w:sdtContent>
        </w:sdt>
      </w:tr>
      <w:tr w:rsidR="00F86165" w14:paraId="3B322CE3" w14:textId="77777777" w:rsidTr="00835487">
        <w:trPr>
          <w:trHeight w:val="397"/>
        </w:trPr>
        <w:tc>
          <w:tcPr>
            <w:tcW w:w="3085" w:type="dxa"/>
            <w:vAlign w:val="center"/>
          </w:tcPr>
          <w:p w14:paraId="6DAEAAC7" w14:textId="77777777" w:rsidR="00F86165" w:rsidRDefault="00F86165" w:rsidP="008354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</w:t>
            </w:r>
          </w:p>
        </w:tc>
        <w:tc>
          <w:tcPr>
            <w:tcW w:w="6379" w:type="dxa"/>
            <w:vAlign w:val="center"/>
          </w:tcPr>
          <w:p w14:paraId="60DA8BCD" w14:textId="77777777" w:rsidR="00F86165" w:rsidRDefault="00F86165" w:rsidP="0083548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70201836"/>
                <w:placeholder>
                  <w:docPart w:val="CAFE78360B204D399081BDF634A18F35"/>
                </w:placeholder>
                <w:showingPlcHdr/>
              </w:sdtPr>
              <w:sdtContent>
                <w:r>
                  <w:rPr>
                    <w:rStyle w:val="Platzhaltertext"/>
                  </w:rPr>
                  <w:t>Handynr. Mutter</w:t>
                </w:r>
              </w:sdtContent>
            </w:sdt>
            <w:r>
              <w:rPr>
                <w:sz w:val="24"/>
                <w:szCs w:val="24"/>
              </w:rPr>
              <w:tab/>
            </w:r>
            <w:sdt>
              <w:sdtPr>
                <w:rPr>
                  <w:sz w:val="24"/>
                  <w:szCs w:val="24"/>
                </w:rPr>
                <w:id w:val="-1453314879"/>
                <w:placeholder>
                  <w:docPart w:val="DC16035C4DFE47E48DDB0547D9A2F292"/>
                </w:placeholder>
                <w:showingPlcHdr/>
              </w:sdtPr>
              <w:sdtContent>
                <w:r>
                  <w:rPr>
                    <w:rStyle w:val="Platzhaltertext"/>
                  </w:rPr>
                  <w:t>E-Mailadresse</w:t>
                </w:r>
              </w:sdtContent>
            </w:sdt>
          </w:p>
        </w:tc>
      </w:tr>
      <w:tr w:rsidR="00F86165" w14:paraId="5E515CC7" w14:textId="77777777" w:rsidTr="00835487">
        <w:trPr>
          <w:trHeight w:val="397"/>
        </w:trPr>
        <w:tc>
          <w:tcPr>
            <w:tcW w:w="3085" w:type="dxa"/>
            <w:vAlign w:val="center"/>
          </w:tcPr>
          <w:p w14:paraId="0EF0CC25" w14:textId="77777777" w:rsidR="00F86165" w:rsidRDefault="00F86165" w:rsidP="008354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Vater</w:t>
            </w:r>
          </w:p>
        </w:tc>
        <w:tc>
          <w:tcPr>
            <w:tcW w:w="6379" w:type="dxa"/>
            <w:vAlign w:val="center"/>
          </w:tcPr>
          <w:p w14:paraId="46D46C73" w14:textId="77777777" w:rsidR="00F86165" w:rsidRDefault="00F86165" w:rsidP="0083548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17125856"/>
                <w:placeholder>
                  <w:docPart w:val="3ADF08F7EEE049E9A89AC3B3ACDFD66A"/>
                </w:placeholder>
                <w:showingPlcHdr/>
              </w:sdtPr>
              <w:sdtContent>
                <w:r>
                  <w:rPr>
                    <w:rStyle w:val="Platzhaltertext"/>
                  </w:rPr>
                  <w:t>Handynr. Vater</w:t>
                </w:r>
              </w:sdtContent>
            </w:sdt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sdt>
              <w:sdtPr>
                <w:rPr>
                  <w:sz w:val="24"/>
                  <w:szCs w:val="24"/>
                </w:rPr>
                <w:id w:val="283230778"/>
                <w:placeholder>
                  <w:docPart w:val="FC6929D8876E4E1AA555141322029579"/>
                </w:placeholder>
                <w:showingPlcHdr/>
              </w:sdtPr>
              <w:sdtContent>
                <w:r>
                  <w:rPr>
                    <w:rStyle w:val="Platzhaltertext"/>
                  </w:rPr>
                  <w:t>E-Mailadresse</w:t>
                </w:r>
              </w:sdtContent>
            </w:sdt>
          </w:p>
        </w:tc>
      </w:tr>
      <w:tr w:rsidR="00790F37" w14:paraId="728CF67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1E15692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Not-Telefon</w:t>
            </w:r>
          </w:p>
        </w:tc>
        <w:sdt>
          <w:sdtPr>
            <w:rPr>
              <w:sz w:val="24"/>
              <w:szCs w:val="24"/>
            </w:rPr>
            <w:id w:val="695435402"/>
            <w:placeholder>
              <w:docPart w:val="EB9692D3C80A45FA98CB3648199F302B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4CC311C1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Wichtig!</w:t>
                </w:r>
              </w:p>
            </w:tc>
          </w:sdtContent>
        </w:sdt>
      </w:tr>
      <w:tr w:rsidR="00E420D6" w14:paraId="7ADE33C3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24D8663C" w14:textId="77777777" w:rsidR="00E420D6" w:rsidRDefault="00E420D6" w:rsidP="00E4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Religionszugehörigkeit</w:t>
            </w:r>
          </w:p>
        </w:tc>
        <w:tc>
          <w:tcPr>
            <w:tcW w:w="6379" w:type="dxa"/>
            <w:vAlign w:val="center"/>
          </w:tcPr>
          <w:p w14:paraId="1CD6E364" w14:textId="77777777" w:rsidR="00E420D6" w:rsidRDefault="00F86165" w:rsidP="00E420D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9057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132902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kath            </w:t>
            </w:r>
            <w:sdt>
              <w:sdtPr>
                <w:rPr>
                  <w:sz w:val="24"/>
                  <w:szCs w:val="24"/>
                </w:rPr>
                <w:id w:val="-11205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 Sonstige: </w:t>
            </w:r>
          </w:p>
        </w:tc>
      </w:tr>
      <w:tr w:rsidR="00E420D6" w14:paraId="29340093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974C823" w14:textId="77777777" w:rsidR="00E420D6" w:rsidRDefault="00E420D6" w:rsidP="00E4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Religionsunterricht</w:t>
            </w:r>
          </w:p>
        </w:tc>
        <w:tc>
          <w:tcPr>
            <w:tcW w:w="6379" w:type="dxa"/>
            <w:vAlign w:val="center"/>
          </w:tcPr>
          <w:p w14:paraId="502EA9C6" w14:textId="77777777" w:rsidR="00E420D6" w:rsidRDefault="00F86165" w:rsidP="00E420D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4221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42223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kath.           </w:t>
            </w:r>
            <w:sdt>
              <w:sdtPr>
                <w:rPr>
                  <w:sz w:val="24"/>
                  <w:szCs w:val="24"/>
                </w:rPr>
                <w:id w:val="-111622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 kein Religionsunterricht</w:t>
            </w:r>
          </w:p>
        </w:tc>
      </w:tr>
      <w:tr w:rsidR="00790F37" w14:paraId="2FB8E474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B06D39B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Staatsangehörigkeit</w:t>
            </w:r>
          </w:p>
        </w:tc>
        <w:tc>
          <w:tcPr>
            <w:tcW w:w="6379" w:type="dxa"/>
            <w:vAlign w:val="center"/>
          </w:tcPr>
          <w:p w14:paraId="5FF0B0BB" w14:textId="77777777" w:rsidR="00790F37" w:rsidRDefault="00F86165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308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3794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</w:p>
        </w:tc>
      </w:tr>
      <w:tr w:rsidR="00790F37" w14:paraId="3D94726E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63210CE8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Staatsangehörigkeit</w:t>
            </w:r>
            <w:r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(</w:t>
            </w:r>
            <w:r w:rsidRPr="007951EA">
              <w:rPr>
                <w:sz w:val="20"/>
                <w:szCs w:val="20"/>
              </w:rPr>
              <w:t>falls vorhanden</w:t>
            </w:r>
            <w:r>
              <w:rPr>
                <w:sz w:val="20"/>
                <w:szCs w:val="20"/>
              </w:rPr>
              <w:t>)</w:t>
            </w:r>
          </w:p>
        </w:tc>
        <w:sdt>
          <w:sdtPr>
            <w:rPr>
              <w:sz w:val="20"/>
              <w:szCs w:val="20"/>
            </w:rPr>
            <w:id w:val="1180708229"/>
            <w:placeholder>
              <w:docPart w:val="9A9DFAE4E7064E8288B482DF80304AF3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05F90729" w14:textId="77777777" w:rsidR="00790F37" w:rsidRPr="007951EA" w:rsidRDefault="00E5245A" w:rsidP="007270C5">
                <w:pPr>
                  <w:rPr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2. Staatsangehörigkeit, falls vorhanden</w:t>
                </w:r>
              </w:p>
            </w:tc>
          </w:sdtContent>
        </w:sdt>
      </w:tr>
      <w:tr w:rsidR="00790F37" w14:paraId="69ED5D36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2F6CB31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Muttersprache</w:t>
            </w:r>
          </w:p>
        </w:tc>
        <w:tc>
          <w:tcPr>
            <w:tcW w:w="6379" w:type="dxa"/>
            <w:vAlign w:val="center"/>
          </w:tcPr>
          <w:p w14:paraId="50DDD97C" w14:textId="77777777" w:rsidR="00790F37" w:rsidRDefault="00F86165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36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-72113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</w:t>
            </w:r>
          </w:p>
        </w:tc>
      </w:tr>
      <w:tr w:rsidR="00790F37" w14:paraId="7624C800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21DD86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Masernschutz</w:t>
            </w:r>
          </w:p>
        </w:tc>
        <w:tc>
          <w:tcPr>
            <w:tcW w:w="6379" w:type="dxa"/>
            <w:vAlign w:val="center"/>
          </w:tcPr>
          <w:p w14:paraId="5E04B872" w14:textId="77777777" w:rsidR="00790F37" w:rsidRDefault="00F86165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08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</w:t>
            </w:r>
            <w:sdt>
              <w:sdtPr>
                <w:rPr>
                  <w:sz w:val="24"/>
                  <w:szCs w:val="24"/>
                </w:rPr>
                <w:id w:val="46670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14:paraId="481E09F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7C1998F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Nachweis erbracht </w:t>
            </w:r>
            <w:r w:rsidRPr="00D34E14">
              <w:rPr>
                <w:sz w:val="20"/>
                <w:szCs w:val="20"/>
              </w:rPr>
              <w:t>(wird von der Schule ausgefüllt)</w:t>
            </w:r>
          </w:p>
        </w:tc>
        <w:tc>
          <w:tcPr>
            <w:tcW w:w="6379" w:type="dxa"/>
            <w:vAlign w:val="center"/>
          </w:tcPr>
          <w:p w14:paraId="7D0F1ED0" w14:textId="77777777" w:rsidR="00790F37" w:rsidRDefault="00F86165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46372528"/>
                <w:lock w:val="conten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 </w:t>
            </w:r>
            <w:sdt>
              <w:sdtPr>
                <w:rPr>
                  <w:sz w:val="24"/>
                  <w:szCs w:val="24"/>
                </w:rPr>
                <w:id w:val="-28219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14:paraId="2876893C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3716B66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Möchte in Klasse mit:</w:t>
            </w:r>
          </w:p>
        </w:tc>
        <w:sdt>
          <w:sdtPr>
            <w:rPr>
              <w:sz w:val="24"/>
              <w:szCs w:val="24"/>
            </w:rPr>
            <w:id w:val="1203211964"/>
            <w:placeholder>
              <w:docPart w:val="12D757EAEA5B45009E39BC806B2DE43E"/>
            </w:placeholder>
            <w:showingPlcHdr/>
            <w:text/>
          </w:sdtPr>
          <w:sdtEndPr/>
          <w:sdtContent>
            <w:tc>
              <w:tcPr>
                <w:tcW w:w="6379" w:type="dxa"/>
                <w:vAlign w:val="center"/>
              </w:tcPr>
              <w:p w14:paraId="71320F01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Name des Wunschkindes</w:t>
                </w:r>
              </w:p>
            </w:tc>
          </w:sdtContent>
        </w:sdt>
      </w:tr>
    </w:tbl>
    <w:p w14:paraId="667B7D9D" w14:textId="77777777" w:rsidR="00790F37" w:rsidRPr="00AA2B43" w:rsidRDefault="00790F37" w:rsidP="00790F37">
      <w:pPr>
        <w:spacing w:after="0"/>
        <w:rPr>
          <w:sz w:val="24"/>
          <w:szCs w:val="24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70"/>
        <w:gridCol w:w="1574"/>
        <w:gridCol w:w="1497"/>
        <w:gridCol w:w="3147"/>
        <w:gridCol w:w="176"/>
      </w:tblGrid>
      <w:tr w:rsidR="00790F37" w14:paraId="4644A11F" w14:textId="77777777" w:rsidTr="007270C5">
        <w:tc>
          <w:tcPr>
            <w:tcW w:w="9464" w:type="dxa"/>
            <w:gridSpan w:val="5"/>
            <w:vAlign w:val="center"/>
          </w:tcPr>
          <w:p w14:paraId="2A8EE06E" w14:textId="77777777"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Elterndaten</w:t>
            </w:r>
          </w:p>
        </w:tc>
      </w:tr>
      <w:tr w:rsidR="00790F37" w14:paraId="564A0438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51E5EED6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gridSpan w:val="2"/>
            <w:vAlign w:val="center"/>
          </w:tcPr>
          <w:p w14:paraId="7D087A01" w14:textId="77777777" w:rsidR="00790F37" w:rsidRPr="00756989" w:rsidRDefault="00790F37" w:rsidP="007270C5">
            <w:pPr>
              <w:rPr>
                <w:sz w:val="24"/>
                <w:szCs w:val="24"/>
              </w:rPr>
            </w:pPr>
            <w:r w:rsidRPr="0075698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  <w:tc>
          <w:tcPr>
            <w:tcW w:w="3323" w:type="dxa"/>
            <w:gridSpan w:val="2"/>
            <w:vAlign w:val="center"/>
          </w:tcPr>
          <w:p w14:paraId="493D78A4" w14:textId="77777777" w:rsidR="00790F37" w:rsidRPr="00756989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569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</w:tr>
      <w:tr w:rsidR="00790F37" w14:paraId="5BC63218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7090AD9C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Zuname</w:t>
            </w:r>
          </w:p>
        </w:tc>
        <w:sdt>
          <w:sdtPr>
            <w:rPr>
              <w:sz w:val="24"/>
              <w:szCs w:val="24"/>
            </w:rPr>
            <w:id w:val="-313344797"/>
            <w:placeholder>
              <w:docPart w:val="4BE5261CC327487792A5718D0CB03D9D"/>
            </w:placeholder>
            <w:showingPlcHdr/>
            <w:text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14:paraId="79612EA2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Zuname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57020510"/>
            <w:placeholder>
              <w:docPart w:val="2C645F3C10E643778D1EA6DC15AA5044"/>
            </w:placeholder>
            <w:showingPlcHdr/>
            <w:text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14:paraId="2046EB86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Zuname</w:t>
                </w:r>
              </w:p>
            </w:tc>
          </w:sdtContent>
        </w:sdt>
      </w:tr>
      <w:tr w:rsidR="00790F37" w14:paraId="4796323A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5D7CA852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Vorname</w:t>
            </w:r>
          </w:p>
        </w:tc>
        <w:sdt>
          <w:sdtPr>
            <w:rPr>
              <w:sz w:val="24"/>
              <w:szCs w:val="24"/>
            </w:rPr>
            <w:id w:val="41489445"/>
            <w:placeholder>
              <w:docPart w:val="BFE5158F095A4570A4ECE03A6A609A5A"/>
            </w:placeholder>
            <w:showingPlcHdr/>
            <w:text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14:paraId="12523752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244298362"/>
            <w:placeholder>
              <w:docPart w:val="EBFC6455A61549B1A9905A5CD3A5E095"/>
            </w:placeholder>
            <w:showingPlcHdr/>
            <w:text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14:paraId="7720FCFB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Vorname</w:t>
                </w:r>
              </w:p>
            </w:tc>
          </w:sdtContent>
        </w:sdt>
      </w:tr>
      <w:tr w:rsidR="00790F37" w14:paraId="33E28344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6811BD73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Sorgerecht</w:t>
            </w:r>
          </w:p>
        </w:tc>
        <w:sdt>
          <w:sdtPr>
            <w:rPr>
              <w:sz w:val="24"/>
              <w:szCs w:val="24"/>
            </w:rPr>
            <w:id w:val="-2141635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14:paraId="0B9DD194" w14:textId="77777777"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40761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14:paraId="407DC45A" w14:textId="77777777"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90F37" w14:paraId="0CB2ECC2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13D2A7F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3071" w:type="dxa"/>
            <w:gridSpan w:val="2"/>
            <w:vAlign w:val="center"/>
          </w:tcPr>
          <w:p w14:paraId="1383580D" w14:textId="77777777" w:rsidR="00790F37" w:rsidRDefault="00F86165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6903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</w:t>
            </w:r>
            <w:sdt>
              <w:sdtPr>
                <w:rPr>
                  <w:sz w:val="24"/>
                  <w:szCs w:val="24"/>
                </w:rPr>
                <w:id w:val="79842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  <w:tc>
          <w:tcPr>
            <w:tcW w:w="3323" w:type="dxa"/>
            <w:gridSpan w:val="2"/>
            <w:vAlign w:val="center"/>
          </w:tcPr>
          <w:p w14:paraId="30D5949C" w14:textId="77777777" w:rsidR="00790F37" w:rsidRDefault="00F86165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9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</w:t>
            </w:r>
            <w:sdt>
              <w:sdtPr>
                <w:rPr>
                  <w:sz w:val="24"/>
                  <w:szCs w:val="24"/>
                </w:rPr>
                <w:id w:val="75710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14:paraId="39D56A32" w14:textId="77777777" w:rsidTr="007270C5">
        <w:tc>
          <w:tcPr>
            <w:tcW w:w="3070" w:type="dxa"/>
            <w:vAlign w:val="center"/>
          </w:tcPr>
          <w:p w14:paraId="473177E9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Straße/Hausnummer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sdt>
          <w:sdtPr>
            <w:rPr>
              <w:sz w:val="24"/>
              <w:szCs w:val="24"/>
            </w:rPr>
            <w:id w:val="496772808"/>
            <w:placeholder>
              <w:docPart w:val="C58F45577D714BF39B1662467DDEB4E2"/>
            </w:placeholder>
            <w:showingPlcHdr/>
            <w:text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14:paraId="4FD210A4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Str. Hausnr.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58421646"/>
            <w:placeholder>
              <w:docPart w:val="36699267647B4AB0814A0818F72B67B4"/>
            </w:placeholder>
            <w:showingPlcHdr/>
            <w:text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14:paraId="48D54C1A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Str. Hausnr.</w:t>
                </w:r>
              </w:p>
            </w:tc>
          </w:sdtContent>
        </w:sdt>
      </w:tr>
      <w:tr w:rsidR="00790F37" w14:paraId="3BE59EBA" w14:textId="77777777" w:rsidTr="007270C5">
        <w:tc>
          <w:tcPr>
            <w:tcW w:w="3070" w:type="dxa"/>
            <w:vAlign w:val="center"/>
          </w:tcPr>
          <w:p w14:paraId="4B57D775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sdt>
          <w:sdtPr>
            <w:rPr>
              <w:sz w:val="24"/>
              <w:szCs w:val="24"/>
            </w:rPr>
            <w:id w:val="-416170745"/>
            <w:placeholder>
              <w:docPart w:val="AF7387221A7C4C079F3F5A86CCE83F26"/>
            </w:placeholder>
            <w:showingPlcHdr/>
            <w:text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14:paraId="03F16E70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PLZ  Wohnort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567481697"/>
            <w:placeholder>
              <w:docPart w:val="914FA379639D4C9A88B4B8A5315F33EB"/>
            </w:placeholder>
            <w:showingPlcHdr/>
            <w:text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14:paraId="60266460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PLZ  Wohnort</w:t>
                </w:r>
              </w:p>
            </w:tc>
          </w:sdtContent>
        </w:sdt>
      </w:tr>
      <w:tr w:rsidR="00790F37" w:rsidRPr="00B95BB5" w14:paraId="1DAD263E" w14:textId="77777777" w:rsidTr="007270C5">
        <w:trPr>
          <w:gridAfter w:val="1"/>
          <w:wAfter w:w="176" w:type="dxa"/>
          <w:trHeight w:val="725"/>
        </w:trPr>
        <w:sdt>
          <w:sdtPr>
            <w:rPr>
              <w:sz w:val="24"/>
              <w:szCs w:val="24"/>
            </w:rPr>
            <w:id w:val="-489031170"/>
            <w:placeholder>
              <w:docPart w:val="D0809E1204F04701AB58A16E2AEC5A5C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644" w:type="dxa"/>
                <w:gridSpan w:val="2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1D4111CD" w14:textId="77777777" w:rsidR="00790F37" w:rsidRPr="00B95BB5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Datum</w:t>
                </w:r>
              </w:p>
            </w:tc>
          </w:sdtContent>
        </w:sdt>
        <w:tc>
          <w:tcPr>
            <w:tcW w:w="46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454A0E4" w14:textId="77777777" w:rsidR="00790F37" w:rsidRPr="00B95BB5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RPr="00B95BB5" w14:paraId="353445D7" w14:textId="77777777" w:rsidTr="007270C5">
        <w:trPr>
          <w:trHeight w:val="70"/>
        </w:trPr>
        <w:tc>
          <w:tcPr>
            <w:tcW w:w="946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16A0E314" w14:textId="77777777" w:rsidR="00790F37" w:rsidRPr="00783D95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783D95">
              <w:rPr>
                <w:sz w:val="16"/>
                <w:szCs w:val="16"/>
              </w:rPr>
              <w:t>Datum</w:t>
            </w: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="00E5245A" w:rsidRPr="00E5245A">
              <w:rPr>
                <w:sz w:val="16"/>
                <w:szCs w:val="24"/>
              </w:rPr>
              <w:t>Unterschrift von beiden</w:t>
            </w:r>
            <w:r w:rsidRPr="00E5245A">
              <w:rPr>
                <w:sz w:val="16"/>
                <w:szCs w:val="24"/>
              </w:rPr>
              <w:t xml:space="preserve"> </w:t>
            </w:r>
            <w:r>
              <w:rPr>
                <w:sz w:val="16"/>
                <w:szCs w:val="16"/>
              </w:rPr>
              <w:t>Erziehungsberechtigt</w:t>
            </w:r>
            <w:r w:rsidR="00E5245A">
              <w:rPr>
                <w:sz w:val="16"/>
                <w:szCs w:val="16"/>
              </w:rPr>
              <w:t>en</w:t>
            </w:r>
          </w:p>
        </w:tc>
      </w:tr>
    </w:tbl>
    <w:p w14:paraId="31681F33" w14:textId="77777777" w:rsidR="00790F37" w:rsidRDefault="00790F37" w:rsidP="00790F37">
      <w:pPr>
        <w:rPr>
          <w:sz w:val="24"/>
          <w:szCs w:val="24"/>
        </w:rPr>
      </w:pPr>
    </w:p>
    <w:p w14:paraId="0281B60E" w14:textId="77777777" w:rsidR="00933879" w:rsidRPr="00933879" w:rsidRDefault="00933879" w:rsidP="00225BD1">
      <w:pPr>
        <w:rPr>
          <w:sz w:val="24"/>
        </w:rPr>
      </w:pPr>
    </w:p>
    <w:sectPr w:rsidR="00933879" w:rsidRPr="00933879" w:rsidSect="008F7DC9">
      <w:headerReference w:type="default" r:id="rId7"/>
      <w:footerReference w:type="default" r:id="rId8"/>
      <w:pgSz w:w="11906" w:h="16838" w:code="9"/>
      <w:pgMar w:top="1258" w:right="1841" w:bottom="1560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41B30" w14:textId="77777777" w:rsidR="00DD3A97" w:rsidRDefault="00DD3A97" w:rsidP="004F14D9">
      <w:pPr>
        <w:spacing w:after="0" w:line="240" w:lineRule="auto"/>
      </w:pPr>
      <w:r>
        <w:separator/>
      </w:r>
    </w:p>
  </w:endnote>
  <w:endnote w:type="continuationSeparator" w:id="0">
    <w:p w14:paraId="35E5480E" w14:textId="77777777" w:rsidR="00DD3A97" w:rsidRDefault="00DD3A97" w:rsidP="004F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9"/>
      <w:gridCol w:w="2783"/>
      <w:gridCol w:w="3065"/>
    </w:tblGrid>
    <w:tr w:rsidR="00E15DD5" w:rsidRPr="00225BD1" w14:paraId="2FF4DDBC" w14:textId="77777777" w:rsidTr="00E15DD5">
      <w:tc>
        <w:tcPr>
          <w:tcW w:w="2904" w:type="dxa"/>
        </w:tcPr>
        <w:p w14:paraId="3D04D949" w14:textId="77777777" w:rsidR="00E15DD5" w:rsidRDefault="00E15DD5" w:rsidP="0028090A">
          <w:pPr>
            <w:spacing w:line="276" w:lineRule="auto"/>
            <w:rPr>
              <w:rFonts w:ascii="Arial" w:hAnsi="Arial" w:cs="Arial"/>
              <w:b/>
              <w:sz w:val="16"/>
            </w:rPr>
          </w:pPr>
          <w:r w:rsidRPr="00225BD1">
            <w:rPr>
              <w:rFonts w:ascii="Arial" w:hAnsi="Arial" w:cs="Arial"/>
              <w:b/>
              <w:sz w:val="16"/>
            </w:rPr>
            <w:t xml:space="preserve">GMS </w:t>
          </w:r>
          <w:r w:rsidR="00933879">
            <w:rPr>
              <w:rFonts w:ascii="Arial" w:hAnsi="Arial" w:cs="Arial"/>
              <w:b/>
              <w:sz w:val="16"/>
            </w:rPr>
            <w:t>am Sonnenfeld</w:t>
          </w:r>
        </w:p>
        <w:p w14:paraId="7E109DB5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Oberriexinger Str. 33</w:t>
          </w:r>
        </w:p>
        <w:p w14:paraId="5E7F20F0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74343 Sachsenheim</w:t>
          </w:r>
        </w:p>
      </w:tc>
      <w:tc>
        <w:tcPr>
          <w:tcW w:w="2892" w:type="dxa"/>
        </w:tcPr>
        <w:p w14:paraId="4E1F7E83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14:paraId="294553F0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Telefon: 07147/9604-100</w:t>
          </w:r>
        </w:p>
        <w:p w14:paraId="63B1EAB0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Telefax: 07147/9604-110</w:t>
          </w:r>
        </w:p>
      </w:tc>
      <w:tc>
        <w:tcPr>
          <w:tcW w:w="3067" w:type="dxa"/>
        </w:tcPr>
        <w:p w14:paraId="3B854D3C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14:paraId="03F0D4D6" w14:textId="77777777" w:rsidR="00E15DD5" w:rsidRPr="00225BD1" w:rsidRDefault="00F86165" w:rsidP="0028090A">
          <w:pPr>
            <w:spacing w:line="276" w:lineRule="auto"/>
            <w:rPr>
              <w:rFonts w:ascii="Arial" w:hAnsi="Arial" w:cs="Arial"/>
              <w:sz w:val="16"/>
            </w:rPr>
          </w:pPr>
          <w:hyperlink r:id="rId1" w:history="1">
            <w:r w:rsidR="00E15DD5" w:rsidRPr="00225BD1">
              <w:rPr>
                <w:rFonts w:ascii="Arial" w:hAnsi="Arial" w:cs="Arial"/>
                <w:sz w:val="16"/>
              </w:rPr>
              <w:t>gemeinschaftsschule@sachsenheim.de</w:t>
            </w:r>
          </w:hyperlink>
        </w:p>
        <w:p w14:paraId="4921C7A5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www.gms-sachsenheim.de</w:t>
          </w:r>
        </w:p>
      </w:tc>
    </w:tr>
  </w:tbl>
  <w:sdt>
    <w:sdtPr>
      <w:id w:val="1155348294"/>
      <w:docPartObj>
        <w:docPartGallery w:val="Page Numbers (Bottom of Page)"/>
        <w:docPartUnique/>
      </w:docPartObj>
    </w:sdtPr>
    <w:sdtEndPr/>
    <w:sdtContent>
      <w:p w14:paraId="5FEB3223" w14:textId="77777777" w:rsidR="00E15DD5" w:rsidRDefault="00E15DD5" w:rsidP="00E15DD5">
        <w:pPr>
          <w:pStyle w:val="Fuzeile"/>
          <w:ind w:right="-71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532">
          <w:rPr>
            <w:noProof/>
          </w:rPr>
          <w:t>1</w:t>
        </w:r>
        <w:r>
          <w:fldChar w:fldCharType="end"/>
        </w:r>
      </w:p>
    </w:sdtContent>
  </w:sdt>
  <w:p w14:paraId="5CEF556F" w14:textId="77777777" w:rsidR="00B35A9A" w:rsidRDefault="00F861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EC1CC" w14:textId="77777777" w:rsidR="00DD3A97" w:rsidRDefault="00DD3A97" w:rsidP="004F14D9">
      <w:pPr>
        <w:spacing w:after="0" w:line="240" w:lineRule="auto"/>
      </w:pPr>
      <w:r>
        <w:separator/>
      </w:r>
    </w:p>
  </w:footnote>
  <w:footnote w:type="continuationSeparator" w:id="0">
    <w:p w14:paraId="66A36A02" w14:textId="77777777" w:rsidR="00DD3A97" w:rsidRDefault="00DD3A97" w:rsidP="004F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06336" w14:textId="77777777" w:rsidR="00760233" w:rsidRDefault="0038162F" w:rsidP="005021B6">
    <w:pPr>
      <w:pStyle w:val="Kopfzeile"/>
      <w:tabs>
        <w:tab w:val="clear" w:pos="4536"/>
        <w:tab w:val="clear" w:pos="9072"/>
        <w:tab w:val="right" w:pos="864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5016B78" wp14:editId="3284C79E">
          <wp:simplePos x="0" y="0"/>
          <wp:positionH relativeFrom="column">
            <wp:posOffset>4114800</wp:posOffset>
          </wp:positionH>
          <wp:positionV relativeFrom="paragraph">
            <wp:posOffset>-145415</wp:posOffset>
          </wp:positionV>
          <wp:extent cx="1459230" cy="601980"/>
          <wp:effectExtent l="0" t="0" r="7620" b="7620"/>
          <wp:wrapTight wrapText="bothSides">
            <wp:wrapPolygon edited="0">
              <wp:start x="0" y="0"/>
              <wp:lineTo x="0" y="21190"/>
              <wp:lineTo x="21431" y="21190"/>
              <wp:lineTo x="21431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S am Sonnenfeld_qu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2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1B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56D16"/>
    <w:multiLevelType w:val="hybridMultilevel"/>
    <w:tmpl w:val="E23A48A4"/>
    <w:lvl w:ilvl="0" w:tplc="1DDC066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37"/>
    <w:rsid w:val="00004678"/>
    <w:rsid w:val="000933B0"/>
    <w:rsid w:val="000B60D3"/>
    <w:rsid w:val="000C3E88"/>
    <w:rsid w:val="000E68BC"/>
    <w:rsid w:val="00182E40"/>
    <w:rsid w:val="00182FA8"/>
    <w:rsid w:val="00185101"/>
    <w:rsid w:val="00185830"/>
    <w:rsid w:val="00225BD1"/>
    <w:rsid w:val="00236517"/>
    <w:rsid w:val="00254E60"/>
    <w:rsid w:val="00314A0D"/>
    <w:rsid w:val="003434AF"/>
    <w:rsid w:val="00370539"/>
    <w:rsid w:val="0038162F"/>
    <w:rsid w:val="0039007B"/>
    <w:rsid w:val="00393E49"/>
    <w:rsid w:val="003C5C6E"/>
    <w:rsid w:val="003E25D8"/>
    <w:rsid w:val="0040733F"/>
    <w:rsid w:val="004235CC"/>
    <w:rsid w:val="0046288F"/>
    <w:rsid w:val="004D3E62"/>
    <w:rsid w:val="004E0966"/>
    <w:rsid w:val="004F14D9"/>
    <w:rsid w:val="004F1551"/>
    <w:rsid w:val="005021B6"/>
    <w:rsid w:val="005D6912"/>
    <w:rsid w:val="006068EC"/>
    <w:rsid w:val="006275BA"/>
    <w:rsid w:val="006468AA"/>
    <w:rsid w:val="00687087"/>
    <w:rsid w:val="00695BEA"/>
    <w:rsid w:val="006F43AC"/>
    <w:rsid w:val="0073776D"/>
    <w:rsid w:val="00760233"/>
    <w:rsid w:val="00763B7A"/>
    <w:rsid w:val="00776294"/>
    <w:rsid w:val="00790F37"/>
    <w:rsid w:val="007B34C8"/>
    <w:rsid w:val="007C213B"/>
    <w:rsid w:val="007D645E"/>
    <w:rsid w:val="008332C9"/>
    <w:rsid w:val="0084467D"/>
    <w:rsid w:val="00865E63"/>
    <w:rsid w:val="008755DA"/>
    <w:rsid w:val="008A3F28"/>
    <w:rsid w:val="008B061B"/>
    <w:rsid w:val="008E45A1"/>
    <w:rsid w:val="008F7DC9"/>
    <w:rsid w:val="0090512C"/>
    <w:rsid w:val="00933879"/>
    <w:rsid w:val="00934290"/>
    <w:rsid w:val="009543A9"/>
    <w:rsid w:val="00962F61"/>
    <w:rsid w:val="00996D29"/>
    <w:rsid w:val="009B39F0"/>
    <w:rsid w:val="00A034D8"/>
    <w:rsid w:val="00AA0C12"/>
    <w:rsid w:val="00AD18AF"/>
    <w:rsid w:val="00B241D9"/>
    <w:rsid w:val="00BD441F"/>
    <w:rsid w:val="00BE621C"/>
    <w:rsid w:val="00C07532"/>
    <w:rsid w:val="00C87C39"/>
    <w:rsid w:val="00C90243"/>
    <w:rsid w:val="00CA2D63"/>
    <w:rsid w:val="00CD40AC"/>
    <w:rsid w:val="00CE4E62"/>
    <w:rsid w:val="00D14E66"/>
    <w:rsid w:val="00DA2754"/>
    <w:rsid w:val="00DD3A97"/>
    <w:rsid w:val="00E15DD5"/>
    <w:rsid w:val="00E420D6"/>
    <w:rsid w:val="00E521B1"/>
    <w:rsid w:val="00E5245A"/>
    <w:rsid w:val="00E6336F"/>
    <w:rsid w:val="00E73ABA"/>
    <w:rsid w:val="00F16F33"/>
    <w:rsid w:val="00F52FF8"/>
    <w:rsid w:val="00F86165"/>
    <w:rsid w:val="00F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70F0A"/>
  <w15:docId w15:val="{97AE22FD-979B-4515-899E-EBB59766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4D9"/>
  </w:style>
  <w:style w:type="paragraph" w:styleId="Fuzeile">
    <w:name w:val="footer"/>
    <w:basedOn w:val="Standard"/>
    <w:link w:val="Fu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4D9"/>
  </w:style>
  <w:style w:type="table" w:styleId="Tabellenraster">
    <w:name w:val="Table Grid"/>
    <w:basedOn w:val="NormaleTabelle"/>
    <w:uiPriority w:val="59"/>
    <w:rsid w:val="004F1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BD1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68A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96D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6D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6D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6D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6D2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76294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76294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90F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torat@gms-sachsenheim.schule.bw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dietrich\Documents\Benutzerdefinierte%20Office-Vorlagen\Arbeits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88217AC7304BA8BFE18A19896824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71411-E7AA-4FF7-A97F-2E533CF9BA79}"/>
      </w:docPartPr>
      <w:docPartBody>
        <w:p w:rsidR="00EF0F3A" w:rsidRDefault="000655D2" w:rsidP="000655D2">
          <w:pPr>
            <w:pStyle w:val="C088217AC7304BA8BFE18A19896824F0"/>
          </w:pPr>
          <w:r>
            <w:rPr>
              <w:sz w:val="24"/>
              <w:szCs w:val="24"/>
            </w:rPr>
            <w:t>Name, Zuname</w:t>
          </w:r>
        </w:p>
      </w:docPartBody>
    </w:docPart>
    <w:docPart>
      <w:docPartPr>
        <w:name w:val="6827E84C4D28469F8047F977839B9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E9A4F8-4952-4ECC-83EA-B9FDDB6E649A}"/>
      </w:docPartPr>
      <w:docPartBody>
        <w:p w:rsidR="00EF0F3A" w:rsidRDefault="000655D2" w:rsidP="000655D2">
          <w:pPr>
            <w:pStyle w:val="6827E84C4D28469F8047F977839B9EF8"/>
          </w:pPr>
          <w:r>
            <w:rPr>
              <w:rStyle w:val="Platzhaltertext"/>
            </w:rPr>
            <w:t>Geb. Datum</w:t>
          </w:r>
        </w:p>
      </w:docPartBody>
    </w:docPart>
    <w:docPart>
      <w:docPartPr>
        <w:name w:val="CEAE2BF1FB314B0BAD18323A496A98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1F163B-3F87-42AB-B1FB-BDDEF2C5B3C4}"/>
      </w:docPartPr>
      <w:docPartBody>
        <w:p w:rsidR="00EF0F3A" w:rsidRDefault="000655D2" w:rsidP="000655D2">
          <w:pPr>
            <w:pStyle w:val="CEAE2BF1FB314B0BAD18323A496A9814"/>
          </w:pPr>
          <w:r>
            <w:rPr>
              <w:sz w:val="24"/>
              <w:szCs w:val="24"/>
            </w:rPr>
            <w:t>Geb. Ort</w:t>
          </w:r>
        </w:p>
      </w:docPartBody>
    </w:docPart>
    <w:docPart>
      <w:docPartPr>
        <w:name w:val="D61F07E1241F4D86B3300BFF05A5AD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E5BF86-3ABB-4BAB-8600-0B14FC2AAF70}"/>
      </w:docPartPr>
      <w:docPartBody>
        <w:p w:rsidR="00EF0F3A" w:rsidRDefault="000655D2" w:rsidP="000655D2">
          <w:pPr>
            <w:pStyle w:val="D61F07E1241F4D86B3300BFF05A5AD0C"/>
          </w:pPr>
          <w:r>
            <w:rPr>
              <w:sz w:val="24"/>
              <w:szCs w:val="24"/>
            </w:rPr>
            <w:t>Str. Hausnr.</w:t>
          </w:r>
        </w:p>
      </w:docPartBody>
    </w:docPart>
    <w:docPart>
      <w:docPartPr>
        <w:name w:val="F4DDEE35B04E4FB1952F63EB7CBA6C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A5011-FE96-4CF4-845F-AE46B214BB7F}"/>
      </w:docPartPr>
      <w:docPartBody>
        <w:p w:rsidR="00EF0F3A" w:rsidRDefault="000655D2" w:rsidP="000655D2">
          <w:pPr>
            <w:pStyle w:val="F4DDEE35B04E4FB1952F63EB7CBA6C27"/>
          </w:pPr>
          <w:r>
            <w:rPr>
              <w:sz w:val="24"/>
              <w:szCs w:val="24"/>
            </w:rPr>
            <w:t>PLZ  Wohnort</w:t>
          </w:r>
        </w:p>
      </w:docPartBody>
    </w:docPart>
    <w:docPart>
      <w:docPartPr>
        <w:name w:val="979AE0FD71CC4E04AA212733C0FD63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B17F60-B301-401E-BAA9-E30C1E28EAAD}"/>
      </w:docPartPr>
      <w:docPartBody>
        <w:p w:rsidR="00EF0F3A" w:rsidRDefault="000655D2" w:rsidP="000655D2">
          <w:pPr>
            <w:pStyle w:val="979AE0FD71CC4E04AA212733C0FD637A"/>
          </w:pPr>
          <w:r>
            <w:rPr>
              <w:sz w:val="24"/>
              <w:szCs w:val="24"/>
            </w:rPr>
            <w:t>Teilort</w:t>
          </w:r>
        </w:p>
      </w:docPartBody>
    </w:docPart>
    <w:docPart>
      <w:docPartPr>
        <w:name w:val="EB9692D3C80A45FA98CB3648199F3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B34F1-7174-473D-8874-F4A56DC5BBF0}"/>
      </w:docPartPr>
      <w:docPartBody>
        <w:p w:rsidR="00EF0F3A" w:rsidRDefault="000655D2" w:rsidP="000655D2">
          <w:pPr>
            <w:pStyle w:val="EB9692D3C80A45FA98CB3648199F302B"/>
          </w:pPr>
          <w:r>
            <w:rPr>
              <w:rStyle w:val="Platzhaltertext"/>
            </w:rPr>
            <w:t>Wichtig!</w:t>
          </w:r>
        </w:p>
      </w:docPartBody>
    </w:docPart>
    <w:docPart>
      <w:docPartPr>
        <w:name w:val="9A9DFAE4E7064E8288B482DF80304A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470777-C77A-4E44-80FB-3529773C8D5E}"/>
      </w:docPartPr>
      <w:docPartBody>
        <w:p w:rsidR="00EF0F3A" w:rsidRDefault="000655D2" w:rsidP="000655D2">
          <w:pPr>
            <w:pStyle w:val="9A9DFAE4E7064E8288B482DF80304AF3"/>
          </w:pPr>
          <w:r>
            <w:rPr>
              <w:rStyle w:val="Platzhaltertext"/>
            </w:rPr>
            <w:t>2. Staatsangehörigkeit, falls vorhanden</w:t>
          </w:r>
        </w:p>
      </w:docPartBody>
    </w:docPart>
    <w:docPart>
      <w:docPartPr>
        <w:name w:val="12D757EAEA5B45009E39BC806B2DE4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3C2608-85D6-4152-BB6A-09ABD2316B6B}"/>
      </w:docPartPr>
      <w:docPartBody>
        <w:p w:rsidR="00EF0F3A" w:rsidRDefault="000655D2" w:rsidP="000655D2">
          <w:pPr>
            <w:pStyle w:val="12D757EAEA5B45009E39BC806B2DE43E"/>
          </w:pPr>
          <w:r>
            <w:rPr>
              <w:rStyle w:val="Platzhaltertext"/>
            </w:rPr>
            <w:t>Name des Wunschkindes</w:t>
          </w:r>
        </w:p>
      </w:docPartBody>
    </w:docPart>
    <w:docPart>
      <w:docPartPr>
        <w:name w:val="4BE5261CC327487792A5718D0CB03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DB1A59-665C-440A-8800-21933517D178}"/>
      </w:docPartPr>
      <w:docPartBody>
        <w:p w:rsidR="00EF0F3A" w:rsidRDefault="000655D2" w:rsidP="000655D2">
          <w:pPr>
            <w:pStyle w:val="4BE5261CC327487792A5718D0CB03D9D"/>
          </w:pPr>
          <w:r>
            <w:rPr>
              <w:rStyle w:val="Platzhaltertext"/>
            </w:rPr>
            <w:t>Zuname</w:t>
          </w:r>
        </w:p>
      </w:docPartBody>
    </w:docPart>
    <w:docPart>
      <w:docPartPr>
        <w:name w:val="2C645F3C10E643778D1EA6DC15AA5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4A324C-889D-46DA-B7D7-F0C82322DF83}"/>
      </w:docPartPr>
      <w:docPartBody>
        <w:p w:rsidR="00EF0F3A" w:rsidRDefault="000655D2" w:rsidP="000655D2">
          <w:pPr>
            <w:pStyle w:val="2C645F3C10E643778D1EA6DC15AA5044"/>
          </w:pPr>
          <w:r>
            <w:rPr>
              <w:rStyle w:val="Platzhaltertext"/>
            </w:rPr>
            <w:t>Zuname</w:t>
          </w:r>
        </w:p>
      </w:docPartBody>
    </w:docPart>
    <w:docPart>
      <w:docPartPr>
        <w:name w:val="BFE5158F095A4570A4ECE03A6A609A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C3AFFC-4E7C-4EDB-93E1-6DFF933915DE}"/>
      </w:docPartPr>
      <w:docPartBody>
        <w:p w:rsidR="00EF0F3A" w:rsidRDefault="000655D2" w:rsidP="000655D2">
          <w:pPr>
            <w:pStyle w:val="BFE5158F095A4570A4ECE03A6A609A5A"/>
          </w:pPr>
          <w:r>
            <w:rPr>
              <w:rStyle w:val="Platzhaltertext"/>
            </w:rPr>
            <w:t>Vorname</w:t>
          </w:r>
        </w:p>
      </w:docPartBody>
    </w:docPart>
    <w:docPart>
      <w:docPartPr>
        <w:name w:val="EBFC6455A61549B1A9905A5CD3A5E0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829E18-624B-4084-8546-6DA7BB0A63C7}"/>
      </w:docPartPr>
      <w:docPartBody>
        <w:p w:rsidR="00EF0F3A" w:rsidRDefault="000655D2" w:rsidP="000655D2">
          <w:pPr>
            <w:pStyle w:val="EBFC6455A61549B1A9905A5CD3A5E095"/>
          </w:pPr>
          <w:r>
            <w:rPr>
              <w:rStyle w:val="Platzhaltertext"/>
            </w:rPr>
            <w:t>Vorname</w:t>
          </w:r>
        </w:p>
      </w:docPartBody>
    </w:docPart>
    <w:docPart>
      <w:docPartPr>
        <w:name w:val="C58F45577D714BF39B1662467DDEB4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9C5B5-AEFE-4719-BF0F-067B305C3691}"/>
      </w:docPartPr>
      <w:docPartBody>
        <w:p w:rsidR="00EF0F3A" w:rsidRDefault="000655D2" w:rsidP="000655D2">
          <w:pPr>
            <w:pStyle w:val="C58F45577D714BF39B1662467DDEB4E2"/>
          </w:pPr>
          <w:r>
            <w:rPr>
              <w:sz w:val="24"/>
              <w:szCs w:val="24"/>
            </w:rPr>
            <w:t>Str. Hausnr.</w:t>
          </w:r>
        </w:p>
      </w:docPartBody>
    </w:docPart>
    <w:docPart>
      <w:docPartPr>
        <w:name w:val="36699267647B4AB0814A0818F72B67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CB487-7D6B-49A0-A4F8-03146EC28AEC}"/>
      </w:docPartPr>
      <w:docPartBody>
        <w:p w:rsidR="00EF0F3A" w:rsidRDefault="000655D2" w:rsidP="000655D2">
          <w:pPr>
            <w:pStyle w:val="36699267647B4AB0814A0818F72B67B4"/>
          </w:pPr>
          <w:r>
            <w:rPr>
              <w:sz w:val="24"/>
              <w:szCs w:val="24"/>
            </w:rPr>
            <w:t>Str. Hausnr.</w:t>
          </w:r>
        </w:p>
      </w:docPartBody>
    </w:docPart>
    <w:docPart>
      <w:docPartPr>
        <w:name w:val="AF7387221A7C4C079F3F5A86CCE83F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8D6B82-707E-4CD6-9ECD-0D173F8F7A14}"/>
      </w:docPartPr>
      <w:docPartBody>
        <w:p w:rsidR="00EF0F3A" w:rsidRDefault="000655D2" w:rsidP="000655D2">
          <w:pPr>
            <w:pStyle w:val="AF7387221A7C4C079F3F5A86CCE83F26"/>
          </w:pPr>
          <w:r>
            <w:rPr>
              <w:sz w:val="24"/>
              <w:szCs w:val="24"/>
            </w:rPr>
            <w:t>PLZ  Wohnort</w:t>
          </w:r>
        </w:p>
      </w:docPartBody>
    </w:docPart>
    <w:docPart>
      <w:docPartPr>
        <w:name w:val="914FA379639D4C9A88B4B8A5315F33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6DF200-8983-4EB5-A0AC-EF42CB59B781}"/>
      </w:docPartPr>
      <w:docPartBody>
        <w:p w:rsidR="00EF0F3A" w:rsidRDefault="000655D2" w:rsidP="000655D2">
          <w:pPr>
            <w:pStyle w:val="914FA379639D4C9A88B4B8A5315F33EB"/>
          </w:pPr>
          <w:r>
            <w:rPr>
              <w:sz w:val="24"/>
              <w:szCs w:val="24"/>
            </w:rPr>
            <w:t>PLZ  Wohnort</w:t>
          </w:r>
        </w:p>
      </w:docPartBody>
    </w:docPart>
    <w:docPart>
      <w:docPartPr>
        <w:name w:val="D0809E1204F04701AB58A16E2AEC5A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A71576-DD55-4163-B48E-7B1BF4754CFF}"/>
      </w:docPartPr>
      <w:docPartBody>
        <w:p w:rsidR="00EF0F3A" w:rsidRDefault="000655D2" w:rsidP="000655D2">
          <w:pPr>
            <w:pStyle w:val="D0809E1204F04701AB58A16E2AEC5A5C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156ADF79D9E44B4AA1393AC779594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019C50-69BF-434F-A13E-0CF8E6FFC5F9}"/>
      </w:docPartPr>
      <w:docPartBody>
        <w:p w:rsidR="00B35D24" w:rsidRDefault="00EF0F3A" w:rsidP="00EF0F3A">
          <w:pPr>
            <w:pStyle w:val="156ADF79D9E44B4AA1393AC779594A7E"/>
          </w:pPr>
          <w:r>
            <w:rPr>
              <w:rStyle w:val="Platzhaltertext"/>
            </w:rPr>
            <w:t>Nummer</w:t>
          </w:r>
        </w:p>
      </w:docPartBody>
    </w:docPart>
    <w:docPart>
      <w:docPartPr>
        <w:name w:val="CAFE78360B204D399081BDF634A18F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A3530-8522-4F8D-B836-C32B9C3A36E2}"/>
      </w:docPartPr>
      <w:docPartBody>
        <w:p w:rsidR="00000000" w:rsidRDefault="00D5092C" w:rsidP="00D5092C">
          <w:pPr>
            <w:pStyle w:val="CAFE78360B204D399081BDF634A18F35"/>
          </w:pPr>
          <w:r>
            <w:rPr>
              <w:rStyle w:val="Platzhaltertext"/>
            </w:rPr>
            <w:t>Handynr. Mutter</w:t>
          </w:r>
        </w:p>
      </w:docPartBody>
    </w:docPart>
    <w:docPart>
      <w:docPartPr>
        <w:name w:val="DC16035C4DFE47E48DDB0547D9A2F2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93A33-816B-4F4E-A40C-4D832C526492}"/>
      </w:docPartPr>
      <w:docPartBody>
        <w:p w:rsidR="00000000" w:rsidRDefault="00D5092C" w:rsidP="00D5092C">
          <w:pPr>
            <w:pStyle w:val="DC16035C4DFE47E48DDB0547D9A2F292"/>
          </w:pPr>
          <w:r>
            <w:rPr>
              <w:rStyle w:val="Platzhaltertext"/>
            </w:rPr>
            <w:t>E-Mailadresse</w:t>
          </w:r>
        </w:p>
      </w:docPartBody>
    </w:docPart>
    <w:docPart>
      <w:docPartPr>
        <w:name w:val="3ADF08F7EEE049E9A89AC3B3ACDFD6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70342-8157-4DE1-A179-BE699D3072E4}"/>
      </w:docPartPr>
      <w:docPartBody>
        <w:p w:rsidR="00000000" w:rsidRDefault="00D5092C" w:rsidP="00D5092C">
          <w:pPr>
            <w:pStyle w:val="3ADF08F7EEE049E9A89AC3B3ACDFD66A"/>
          </w:pPr>
          <w:r>
            <w:rPr>
              <w:rStyle w:val="Platzhaltertext"/>
            </w:rPr>
            <w:t>Handynr. Vater</w:t>
          </w:r>
        </w:p>
      </w:docPartBody>
    </w:docPart>
    <w:docPart>
      <w:docPartPr>
        <w:name w:val="FC6929D8876E4E1AA5551413220295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F93E04-F38A-472C-B778-1E1B138A7331}"/>
      </w:docPartPr>
      <w:docPartBody>
        <w:p w:rsidR="00000000" w:rsidRDefault="00D5092C" w:rsidP="00D5092C">
          <w:pPr>
            <w:pStyle w:val="FC6929D8876E4E1AA555141322029579"/>
          </w:pPr>
          <w:r>
            <w:rPr>
              <w:rStyle w:val="Platzhaltertext"/>
            </w:rPr>
            <w:t>E-Mailadresse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5D2"/>
    <w:rsid w:val="000655D2"/>
    <w:rsid w:val="0009770D"/>
    <w:rsid w:val="00AB019C"/>
    <w:rsid w:val="00B35D24"/>
    <w:rsid w:val="00BE46BD"/>
    <w:rsid w:val="00D5092C"/>
    <w:rsid w:val="00EF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5092C"/>
    <w:rPr>
      <w:color w:val="808080"/>
    </w:rPr>
  </w:style>
  <w:style w:type="paragraph" w:customStyle="1" w:styleId="C088217AC7304BA8BFE18A19896824F0">
    <w:name w:val="C088217AC7304BA8BFE18A19896824F0"/>
    <w:rsid w:val="000655D2"/>
    <w:pPr>
      <w:spacing w:after="200" w:line="276" w:lineRule="auto"/>
    </w:pPr>
  </w:style>
  <w:style w:type="paragraph" w:customStyle="1" w:styleId="6827E84C4D28469F8047F977839B9EF8">
    <w:name w:val="6827E84C4D28469F8047F977839B9EF8"/>
    <w:rsid w:val="000655D2"/>
    <w:pPr>
      <w:spacing w:after="200" w:line="276" w:lineRule="auto"/>
    </w:pPr>
  </w:style>
  <w:style w:type="paragraph" w:customStyle="1" w:styleId="CEAE2BF1FB314B0BAD18323A496A9814">
    <w:name w:val="CEAE2BF1FB314B0BAD18323A496A9814"/>
    <w:rsid w:val="000655D2"/>
    <w:pPr>
      <w:spacing w:after="200" w:line="276" w:lineRule="auto"/>
    </w:pPr>
  </w:style>
  <w:style w:type="paragraph" w:customStyle="1" w:styleId="D61F07E1241F4D86B3300BFF05A5AD0C">
    <w:name w:val="D61F07E1241F4D86B3300BFF05A5AD0C"/>
    <w:rsid w:val="000655D2"/>
    <w:pPr>
      <w:spacing w:after="200" w:line="276" w:lineRule="auto"/>
    </w:pPr>
  </w:style>
  <w:style w:type="paragraph" w:customStyle="1" w:styleId="F4DDEE35B04E4FB1952F63EB7CBA6C27">
    <w:name w:val="F4DDEE35B04E4FB1952F63EB7CBA6C27"/>
    <w:rsid w:val="000655D2"/>
    <w:pPr>
      <w:spacing w:after="200" w:line="276" w:lineRule="auto"/>
    </w:pPr>
  </w:style>
  <w:style w:type="paragraph" w:customStyle="1" w:styleId="979AE0FD71CC4E04AA212733C0FD637A">
    <w:name w:val="979AE0FD71CC4E04AA212733C0FD637A"/>
    <w:rsid w:val="000655D2"/>
    <w:pPr>
      <w:spacing w:after="200" w:line="276" w:lineRule="auto"/>
    </w:pPr>
  </w:style>
  <w:style w:type="paragraph" w:customStyle="1" w:styleId="EB9692D3C80A45FA98CB3648199F302B">
    <w:name w:val="EB9692D3C80A45FA98CB3648199F302B"/>
    <w:rsid w:val="000655D2"/>
    <w:pPr>
      <w:spacing w:after="200" w:line="276" w:lineRule="auto"/>
    </w:pPr>
  </w:style>
  <w:style w:type="paragraph" w:customStyle="1" w:styleId="9A9DFAE4E7064E8288B482DF80304AF3">
    <w:name w:val="9A9DFAE4E7064E8288B482DF80304AF3"/>
    <w:rsid w:val="000655D2"/>
    <w:pPr>
      <w:spacing w:after="200" w:line="276" w:lineRule="auto"/>
    </w:pPr>
  </w:style>
  <w:style w:type="paragraph" w:customStyle="1" w:styleId="12D757EAEA5B45009E39BC806B2DE43E">
    <w:name w:val="12D757EAEA5B45009E39BC806B2DE43E"/>
    <w:rsid w:val="000655D2"/>
    <w:pPr>
      <w:spacing w:after="200" w:line="276" w:lineRule="auto"/>
    </w:pPr>
  </w:style>
  <w:style w:type="paragraph" w:customStyle="1" w:styleId="4BE5261CC327487792A5718D0CB03D9D">
    <w:name w:val="4BE5261CC327487792A5718D0CB03D9D"/>
    <w:rsid w:val="000655D2"/>
    <w:pPr>
      <w:spacing w:after="200" w:line="276" w:lineRule="auto"/>
    </w:pPr>
  </w:style>
  <w:style w:type="paragraph" w:customStyle="1" w:styleId="2C645F3C10E643778D1EA6DC15AA5044">
    <w:name w:val="2C645F3C10E643778D1EA6DC15AA5044"/>
    <w:rsid w:val="000655D2"/>
    <w:pPr>
      <w:spacing w:after="200" w:line="276" w:lineRule="auto"/>
    </w:pPr>
  </w:style>
  <w:style w:type="paragraph" w:customStyle="1" w:styleId="BFE5158F095A4570A4ECE03A6A609A5A">
    <w:name w:val="BFE5158F095A4570A4ECE03A6A609A5A"/>
    <w:rsid w:val="000655D2"/>
    <w:pPr>
      <w:spacing w:after="200" w:line="276" w:lineRule="auto"/>
    </w:pPr>
  </w:style>
  <w:style w:type="paragraph" w:customStyle="1" w:styleId="EBFC6455A61549B1A9905A5CD3A5E095">
    <w:name w:val="EBFC6455A61549B1A9905A5CD3A5E095"/>
    <w:rsid w:val="000655D2"/>
    <w:pPr>
      <w:spacing w:after="200" w:line="276" w:lineRule="auto"/>
    </w:pPr>
  </w:style>
  <w:style w:type="paragraph" w:customStyle="1" w:styleId="C58F45577D714BF39B1662467DDEB4E2">
    <w:name w:val="C58F45577D714BF39B1662467DDEB4E2"/>
    <w:rsid w:val="000655D2"/>
    <w:pPr>
      <w:spacing w:after="200" w:line="276" w:lineRule="auto"/>
    </w:pPr>
  </w:style>
  <w:style w:type="paragraph" w:customStyle="1" w:styleId="36699267647B4AB0814A0818F72B67B4">
    <w:name w:val="36699267647B4AB0814A0818F72B67B4"/>
    <w:rsid w:val="000655D2"/>
    <w:pPr>
      <w:spacing w:after="200" w:line="276" w:lineRule="auto"/>
    </w:pPr>
  </w:style>
  <w:style w:type="paragraph" w:customStyle="1" w:styleId="AF7387221A7C4C079F3F5A86CCE83F26">
    <w:name w:val="AF7387221A7C4C079F3F5A86CCE83F26"/>
    <w:rsid w:val="000655D2"/>
    <w:pPr>
      <w:spacing w:after="200" w:line="276" w:lineRule="auto"/>
    </w:pPr>
  </w:style>
  <w:style w:type="paragraph" w:customStyle="1" w:styleId="914FA379639D4C9A88B4B8A5315F33EB">
    <w:name w:val="914FA379639D4C9A88B4B8A5315F33EB"/>
    <w:rsid w:val="000655D2"/>
    <w:pPr>
      <w:spacing w:after="200" w:line="276" w:lineRule="auto"/>
    </w:pPr>
  </w:style>
  <w:style w:type="paragraph" w:customStyle="1" w:styleId="04659ACF585A4E63863C4EDD125D8E5C">
    <w:name w:val="04659ACF585A4E63863C4EDD125D8E5C"/>
    <w:rsid w:val="000655D2"/>
    <w:pPr>
      <w:spacing w:after="200" w:line="276" w:lineRule="auto"/>
    </w:pPr>
  </w:style>
  <w:style w:type="paragraph" w:customStyle="1" w:styleId="FA3B7C06ED194E8DA837198E89607199">
    <w:name w:val="FA3B7C06ED194E8DA837198E89607199"/>
    <w:rsid w:val="000655D2"/>
    <w:pPr>
      <w:spacing w:after="200" w:line="276" w:lineRule="auto"/>
    </w:pPr>
  </w:style>
  <w:style w:type="paragraph" w:customStyle="1" w:styleId="D0809E1204F04701AB58A16E2AEC5A5C">
    <w:name w:val="D0809E1204F04701AB58A16E2AEC5A5C"/>
    <w:rsid w:val="000655D2"/>
    <w:pPr>
      <w:spacing w:after="200" w:line="276" w:lineRule="auto"/>
    </w:pPr>
  </w:style>
  <w:style w:type="paragraph" w:customStyle="1" w:styleId="156ADF79D9E44B4AA1393AC779594A7E">
    <w:name w:val="156ADF79D9E44B4AA1393AC779594A7E"/>
    <w:rsid w:val="00EF0F3A"/>
  </w:style>
  <w:style w:type="paragraph" w:customStyle="1" w:styleId="B90BAA8BC675467CB12130BD15DF1E5D">
    <w:name w:val="B90BAA8BC675467CB12130BD15DF1E5D"/>
    <w:rsid w:val="00EF0F3A"/>
  </w:style>
  <w:style w:type="paragraph" w:customStyle="1" w:styleId="A83451B49B9446399BCCF6A715BE28A6">
    <w:name w:val="A83451B49B9446399BCCF6A715BE28A6"/>
    <w:rsid w:val="00EF0F3A"/>
  </w:style>
  <w:style w:type="paragraph" w:customStyle="1" w:styleId="CAFE78360B204D399081BDF634A18F35">
    <w:name w:val="CAFE78360B204D399081BDF634A18F35"/>
    <w:rsid w:val="00D5092C"/>
  </w:style>
  <w:style w:type="paragraph" w:customStyle="1" w:styleId="DC16035C4DFE47E48DDB0547D9A2F292">
    <w:name w:val="DC16035C4DFE47E48DDB0547D9A2F292"/>
    <w:rsid w:val="00D5092C"/>
  </w:style>
  <w:style w:type="paragraph" w:customStyle="1" w:styleId="3ADF08F7EEE049E9A89AC3B3ACDFD66A">
    <w:name w:val="3ADF08F7EEE049E9A89AC3B3ACDFD66A"/>
    <w:rsid w:val="00D5092C"/>
  </w:style>
  <w:style w:type="paragraph" w:customStyle="1" w:styleId="FC6929D8876E4E1AA555141322029579">
    <w:name w:val="FC6929D8876E4E1AA555141322029579"/>
    <w:rsid w:val="00D509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Arbeitsvorlage.dotx</Template>
  <TotalTime>0</TotalTime>
  <Pages>2</Pages>
  <Words>216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Dietrich, Bernhard (Gemeinschaftsschule)</dc:creator>
  <cp:lastModifiedBy>Dietrich, Bernhard (Gemeinschaftsschule)</cp:lastModifiedBy>
  <cp:revision>2</cp:revision>
  <cp:lastPrinted>2020-09-10T14:15:00Z</cp:lastPrinted>
  <dcterms:created xsi:type="dcterms:W3CDTF">2024-01-25T11:12:00Z</dcterms:created>
  <dcterms:modified xsi:type="dcterms:W3CDTF">2024-01-25T11:12:00Z</dcterms:modified>
</cp:coreProperties>
</file>